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text" w:horzAnchor="margin" w:tblpXSpec="center" w:tblpY="-69"/>
        <w:tblW w:w="586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8"/>
        <w:gridCol w:w="1215"/>
        <w:gridCol w:w="391"/>
        <w:gridCol w:w="29"/>
        <w:gridCol w:w="679"/>
        <w:gridCol w:w="993"/>
        <w:gridCol w:w="27"/>
        <w:gridCol w:w="971"/>
        <w:gridCol w:w="244"/>
        <w:gridCol w:w="174"/>
        <w:gridCol w:w="714"/>
        <w:gridCol w:w="894"/>
        <w:gridCol w:w="894"/>
        <w:gridCol w:w="279"/>
        <w:gridCol w:w="234"/>
        <w:gridCol w:w="1242"/>
      </w:tblGrid>
      <w:tr w:rsidR="0069231C" w:rsidRPr="006E06AD" w14:paraId="63A92439" w14:textId="77777777" w:rsidTr="0069231C">
        <w:trPr>
          <w:trHeight w:val="422"/>
        </w:trPr>
        <w:tc>
          <w:tcPr>
            <w:tcW w:w="5000" w:type="pct"/>
            <w:gridSpan w:val="16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91220" w14:textId="4FAFD46D" w:rsidR="0069231C" w:rsidRPr="006E06AD" w:rsidRDefault="0069231C" w:rsidP="00393CA7">
            <w:pPr>
              <w:jc w:val="center"/>
              <w:rPr>
                <w:rFonts w:ascii="Arial" w:hAnsi="Arial" w:cs="Arial"/>
              </w:rPr>
            </w:pPr>
            <w:r w:rsidRPr="006E06AD">
              <w:rPr>
                <w:rFonts w:ascii="Arial" w:hAnsi="Arial" w:cs="Arial"/>
              </w:rPr>
              <w:t>INFORME TÉCNICO</w:t>
            </w:r>
            <w:r>
              <w:rPr>
                <w:rFonts w:ascii="Arial" w:hAnsi="Arial" w:cs="Arial"/>
              </w:rPr>
              <w:t xml:space="preserve"> PARA AUTORIZACIÓN DE PERMISO DE OCUPACIÓN </w:t>
            </w:r>
            <w:proofErr w:type="gramStart"/>
            <w:r>
              <w:rPr>
                <w:rFonts w:ascii="Arial" w:hAnsi="Arial" w:cs="Arial"/>
              </w:rPr>
              <w:t>No._</w:t>
            </w:r>
            <w:proofErr w:type="gramEnd"/>
            <w:r>
              <w:rPr>
                <w:rFonts w:ascii="Arial" w:hAnsi="Arial" w:cs="Arial"/>
              </w:rPr>
              <w:t>_</w:t>
            </w:r>
          </w:p>
        </w:tc>
      </w:tr>
      <w:tr w:rsidR="001E6121" w:rsidRPr="006E06AD" w14:paraId="1D3CA0B6" w14:textId="77777777" w:rsidTr="00F17E16">
        <w:trPr>
          <w:trHeight w:val="282"/>
        </w:trPr>
        <w:tc>
          <w:tcPr>
            <w:tcW w:w="5000" w:type="pct"/>
            <w:gridSpan w:val="16"/>
            <w:shd w:val="clear" w:color="auto" w:fill="D9D9D9" w:themeFill="background1" w:themeFillShade="D9"/>
            <w:noWrap/>
            <w:vAlign w:val="center"/>
            <w:hideMark/>
          </w:tcPr>
          <w:p w14:paraId="6ADF8D4D" w14:textId="77777777" w:rsidR="00E76A89" w:rsidRPr="006E06AD" w:rsidRDefault="00E76A89" w:rsidP="00E76A89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6AD">
              <w:rPr>
                <w:rFonts w:ascii="Arial" w:hAnsi="Arial" w:cs="Arial"/>
                <w:b/>
                <w:bCs/>
              </w:rPr>
              <w:t>DATOS GENERALES</w:t>
            </w:r>
          </w:p>
        </w:tc>
      </w:tr>
      <w:tr w:rsidR="001E6121" w:rsidRPr="006E06AD" w14:paraId="126B2FF2" w14:textId="77777777" w:rsidTr="00DA1E56">
        <w:trPr>
          <w:trHeight w:val="727"/>
        </w:trPr>
        <w:tc>
          <w:tcPr>
            <w:tcW w:w="1248" w:type="pct"/>
            <w:gridSpan w:val="2"/>
            <w:shd w:val="clear" w:color="000000" w:fill="auto"/>
            <w:noWrap/>
            <w:vAlign w:val="center"/>
            <w:hideMark/>
          </w:tcPr>
          <w:p w14:paraId="39EE2296" w14:textId="77777777" w:rsidR="00E76A89" w:rsidRPr="006E06AD" w:rsidRDefault="00E76A89" w:rsidP="00E76A89">
            <w:pPr>
              <w:rPr>
                <w:rFonts w:ascii="Arial" w:hAnsi="Arial" w:cs="Arial"/>
              </w:rPr>
            </w:pPr>
            <w:r w:rsidRPr="006E06AD">
              <w:rPr>
                <w:rFonts w:ascii="Arial" w:hAnsi="Arial" w:cs="Arial"/>
              </w:rPr>
              <w:t>FECHA DE VISITA</w:t>
            </w:r>
          </w:p>
        </w:tc>
        <w:tc>
          <w:tcPr>
            <w:tcW w:w="1695" w:type="pct"/>
            <w:gridSpan w:val="8"/>
            <w:shd w:val="clear" w:color="000000" w:fill="auto"/>
            <w:vAlign w:val="center"/>
          </w:tcPr>
          <w:p w14:paraId="7FB19E5E" w14:textId="77777777" w:rsidR="00E76A89" w:rsidRPr="006E06AD" w:rsidRDefault="00E76A89" w:rsidP="00FF6284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209" w:type="pct"/>
            <w:gridSpan w:val="3"/>
            <w:shd w:val="clear" w:color="000000" w:fill="auto"/>
            <w:vAlign w:val="center"/>
            <w:hideMark/>
          </w:tcPr>
          <w:p w14:paraId="5C158019" w14:textId="77777777" w:rsidR="00E76A89" w:rsidRPr="006E06AD" w:rsidRDefault="00E76A89" w:rsidP="003149E3">
            <w:pPr>
              <w:rPr>
                <w:rFonts w:ascii="Arial" w:hAnsi="Arial" w:cs="Arial"/>
              </w:rPr>
            </w:pPr>
            <w:r w:rsidRPr="006E06AD">
              <w:rPr>
                <w:rFonts w:ascii="Arial" w:hAnsi="Arial" w:cs="Arial"/>
              </w:rPr>
              <w:t>Nº PRELIMINAR</w:t>
            </w:r>
          </w:p>
        </w:tc>
        <w:tc>
          <w:tcPr>
            <w:tcW w:w="848" w:type="pct"/>
            <w:gridSpan w:val="3"/>
            <w:shd w:val="clear" w:color="000000" w:fill="auto"/>
            <w:vAlign w:val="center"/>
          </w:tcPr>
          <w:p w14:paraId="3FE013FA" w14:textId="77777777" w:rsidR="00E76A89" w:rsidRPr="006E06AD" w:rsidRDefault="00E76A89" w:rsidP="00CD52CE">
            <w:pPr>
              <w:rPr>
                <w:rFonts w:ascii="Arial" w:hAnsi="Arial" w:cs="Arial"/>
              </w:rPr>
            </w:pPr>
          </w:p>
        </w:tc>
      </w:tr>
      <w:tr w:rsidR="001E6121" w:rsidRPr="006E06AD" w14:paraId="4437AD19" w14:textId="77777777" w:rsidTr="00DA1E56">
        <w:trPr>
          <w:trHeight w:val="513"/>
        </w:trPr>
        <w:tc>
          <w:tcPr>
            <w:tcW w:w="1248" w:type="pct"/>
            <w:gridSpan w:val="2"/>
            <w:shd w:val="clear" w:color="000000" w:fill="auto"/>
            <w:vAlign w:val="center"/>
            <w:hideMark/>
          </w:tcPr>
          <w:p w14:paraId="351B0D63" w14:textId="77777777" w:rsidR="00E76A89" w:rsidRPr="006E06AD" w:rsidRDefault="00277481" w:rsidP="00E76A89">
            <w:pPr>
              <w:rPr>
                <w:rFonts w:ascii="Arial" w:hAnsi="Arial" w:cs="Arial"/>
              </w:rPr>
            </w:pPr>
            <w:r w:rsidRPr="006E06AD">
              <w:rPr>
                <w:rFonts w:ascii="Arial" w:hAnsi="Arial" w:cs="Arial"/>
              </w:rPr>
              <w:t>OBJETO DE LA VISITA</w:t>
            </w:r>
          </w:p>
        </w:tc>
        <w:tc>
          <w:tcPr>
            <w:tcW w:w="1695" w:type="pct"/>
            <w:gridSpan w:val="8"/>
            <w:shd w:val="clear" w:color="auto" w:fill="auto"/>
            <w:vAlign w:val="center"/>
          </w:tcPr>
          <w:p w14:paraId="69DD6AD3" w14:textId="77777777" w:rsidR="00E76A89" w:rsidRPr="006E06AD" w:rsidRDefault="00E76A89" w:rsidP="00FE3E22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209" w:type="pct"/>
            <w:gridSpan w:val="3"/>
            <w:shd w:val="clear" w:color="000000" w:fill="auto"/>
            <w:vAlign w:val="center"/>
            <w:hideMark/>
          </w:tcPr>
          <w:p w14:paraId="6E581503" w14:textId="77777777" w:rsidR="00E76A89" w:rsidRPr="006E06AD" w:rsidRDefault="00E76A89" w:rsidP="003149E3">
            <w:pPr>
              <w:rPr>
                <w:rFonts w:ascii="Arial" w:hAnsi="Arial" w:cs="Arial"/>
              </w:rPr>
            </w:pPr>
            <w:r w:rsidRPr="006E06AD">
              <w:rPr>
                <w:rFonts w:ascii="Arial" w:hAnsi="Arial" w:cs="Arial"/>
              </w:rPr>
              <w:t>Nº ACTUACIÓN ADMINIST.</w:t>
            </w:r>
          </w:p>
        </w:tc>
        <w:tc>
          <w:tcPr>
            <w:tcW w:w="848" w:type="pct"/>
            <w:gridSpan w:val="3"/>
            <w:shd w:val="clear" w:color="000000" w:fill="auto"/>
            <w:vAlign w:val="center"/>
          </w:tcPr>
          <w:p w14:paraId="442B17AA" w14:textId="77777777" w:rsidR="00E76A89" w:rsidRPr="006E06AD" w:rsidRDefault="00E76A89" w:rsidP="00B34EB1">
            <w:pPr>
              <w:jc w:val="center"/>
              <w:rPr>
                <w:rFonts w:ascii="Arial" w:hAnsi="Arial" w:cs="Arial"/>
              </w:rPr>
            </w:pPr>
          </w:p>
        </w:tc>
      </w:tr>
      <w:tr w:rsidR="001E6121" w:rsidRPr="006E06AD" w14:paraId="4621BA98" w14:textId="77777777" w:rsidTr="00DA1E56">
        <w:trPr>
          <w:trHeight w:val="207"/>
        </w:trPr>
        <w:tc>
          <w:tcPr>
            <w:tcW w:w="1248" w:type="pct"/>
            <w:gridSpan w:val="2"/>
            <w:shd w:val="clear" w:color="000000" w:fill="auto"/>
            <w:vAlign w:val="center"/>
            <w:hideMark/>
          </w:tcPr>
          <w:p w14:paraId="26F877D8" w14:textId="77777777" w:rsidR="00E76A89" w:rsidRPr="006E06AD" w:rsidRDefault="00E76A89" w:rsidP="00C536CD">
            <w:pPr>
              <w:rPr>
                <w:rFonts w:ascii="Arial" w:hAnsi="Arial" w:cs="Arial"/>
              </w:rPr>
            </w:pPr>
            <w:r w:rsidRPr="006E06AD">
              <w:rPr>
                <w:rFonts w:ascii="Arial" w:hAnsi="Arial" w:cs="Arial"/>
              </w:rPr>
              <w:t>DIRECCION DEL INMUEBLE</w:t>
            </w:r>
          </w:p>
        </w:tc>
        <w:tc>
          <w:tcPr>
            <w:tcW w:w="1695" w:type="pct"/>
            <w:gridSpan w:val="8"/>
            <w:shd w:val="clear" w:color="000000" w:fill="auto"/>
            <w:vAlign w:val="center"/>
          </w:tcPr>
          <w:p w14:paraId="251A5231" w14:textId="77777777" w:rsidR="00BA5594" w:rsidRPr="006E06AD" w:rsidRDefault="00BA5594" w:rsidP="00FF6284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209" w:type="pct"/>
            <w:gridSpan w:val="3"/>
            <w:shd w:val="clear" w:color="000000" w:fill="auto"/>
            <w:vAlign w:val="center"/>
          </w:tcPr>
          <w:p w14:paraId="7DCFE888" w14:textId="77777777" w:rsidR="00E76A89" w:rsidRPr="006E06AD" w:rsidRDefault="00E76A89" w:rsidP="003149E3">
            <w:pPr>
              <w:rPr>
                <w:rFonts w:ascii="Arial" w:hAnsi="Arial" w:cs="Arial"/>
              </w:rPr>
            </w:pPr>
            <w:r w:rsidRPr="006E06AD">
              <w:rPr>
                <w:rFonts w:ascii="Arial" w:hAnsi="Arial" w:cs="Arial"/>
              </w:rPr>
              <w:t>CHIP</w:t>
            </w:r>
          </w:p>
        </w:tc>
        <w:tc>
          <w:tcPr>
            <w:tcW w:w="848" w:type="pct"/>
            <w:gridSpan w:val="3"/>
            <w:shd w:val="clear" w:color="000000" w:fill="auto"/>
            <w:vAlign w:val="center"/>
          </w:tcPr>
          <w:p w14:paraId="2C18953B" w14:textId="77777777" w:rsidR="00277481" w:rsidRPr="006E06AD" w:rsidRDefault="00277481" w:rsidP="004F02F1">
            <w:pPr>
              <w:jc w:val="center"/>
              <w:rPr>
                <w:rFonts w:ascii="Arial" w:hAnsi="Arial" w:cs="Arial"/>
              </w:rPr>
            </w:pPr>
          </w:p>
        </w:tc>
      </w:tr>
      <w:tr w:rsidR="001E6121" w:rsidRPr="006E06AD" w14:paraId="7470715F" w14:textId="77777777" w:rsidTr="00DA1E56">
        <w:trPr>
          <w:trHeight w:val="236"/>
        </w:trPr>
        <w:tc>
          <w:tcPr>
            <w:tcW w:w="1248" w:type="pct"/>
            <w:gridSpan w:val="2"/>
            <w:shd w:val="clear" w:color="000000" w:fill="auto"/>
            <w:vAlign w:val="center"/>
            <w:hideMark/>
          </w:tcPr>
          <w:p w14:paraId="170041F9" w14:textId="77777777" w:rsidR="00E76A89" w:rsidRPr="006E06AD" w:rsidRDefault="00E76A89" w:rsidP="00E76A89">
            <w:pPr>
              <w:rPr>
                <w:rFonts w:ascii="Arial" w:hAnsi="Arial" w:cs="Arial"/>
              </w:rPr>
            </w:pPr>
            <w:r w:rsidRPr="006E06AD">
              <w:rPr>
                <w:rFonts w:ascii="Arial" w:hAnsi="Arial" w:cs="Arial"/>
              </w:rPr>
              <w:t>NOMBRE DE LA PERSONA QUE ATIENDE</w:t>
            </w:r>
          </w:p>
        </w:tc>
        <w:tc>
          <w:tcPr>
            <w:tcW w:w="1695" w:type="pct"/>
            <w:gridSpan w:val="8"/>
            <w:shd w:val="clear" w:color="auto" w:fill="auto"/>
            <w:noWrap/>
            <w:vAlign w:val="center"/>
          </w:tcPr>
          <w:p w14:paraId="7FEF9E62" w14:textId="77777777" w:rsidR="000A68A8" w:rsidRPr="006E06AD" w:rsidRDefault="000A68A8" w:rsidP="00997F0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09" w:type="pct"/>
            <w:gridSpan w:val="3"/>
            <w:shd w:val="clear" w:color="000000" w:fill="auto"/>
            <w:noWrap/>
            <w:vAlign w:val="center"/>
          </w:tcPr>
          <w:p w14:paraId="269C06E5" w14:textId="77777777" w:rsidR="00E76A89" w:rsidRPr="006E06AD" w:rsidRDefault="00E76A89" w:rsidP="003149E3">
            <w:pPr>
              <w:rPr>
                <w:rFonts w:ascii="Arial" w:hAnsi="Arial" w:cs="Arial"/>
              </w:rPr>
            </w:pPr>
            <w:r w:rsidRPr="006E06AD">
              <w:rPr>
                <w:rFonts w:ascii="Arial" w:hAnsi="Arial" w:cs="Arial"/>
              </w:rPr>
              <w:t>Nº IDENTIFICACION</w:t>
            </w:r>
          </w:p>
        </w:tc>
        <w:tc>
          <w:tcPr>
            <w:tcW w:w="848" w:type="pct"/>
            <w:gridSpan w:val="3"/>
            <w:shd w:val="clear" w:color="000000" w:fill="auto"/>
            <w:noWrap/>
            <w:vAlign w:val="center"/>
          </w:tcPr>
          <w:p w14:paraId="4AC14B3E" w14:textId="77777777" w:rsidR="00997F0A" w:rsidRPr="006E06AD" w:rsidRDefault="00997F0A" w:rsidP="00997F0A">
            <w:pPr>
              <w:jc w:val="center"/>
              <w:rPr>
                <w:rFonts w:ascii="Arial" w:hAnsi="Arial" w:cs="Arial"/>
              </w:rPr>
            </w:pPr>
          </w:p>
        </w:tc>
      </w:tr>
      <w:tr w:rsidR="001E6121" w:rsidRPr="006E06AD" w14:paraId="3E956DCF" w14:textId="77777777" w:rsidTr="00DA1E56">
        <w:trPr>
          <w:trHeight w:val="576"/>
        </w:trPr>
        <w:tc>
          <w:tcPr>
            <w:tcW w:w="1248" w:type="pct"/>
            <w:gridSpan w:val="2"/>
            <w:shd w:val="clear" w:color="000000" w:fill="auto"/>
            <w:vAlign w:val="center"/>
            <w:hideMark/>
          </w:tcPr>
          <w:p w14:paraId="18BA4047" w14:textId="77777777" w:rsidR="007A1F48" w:rsidRPr="006E06AD" w:rsidRDefault="007A1F48" w:rsidP="007A1F48">
            <w:pPr>
              <w:rPr>
                <w:rFonts w:ascii="Arial" w:hAnsi="Arial" w:cs="Arial"/>
              </w:rPr>
            </w:pPr>
            <w:r w:rsidRPr="006E06AD">
              <w:rPr>
                <w:rFonts w:ascii="Arial" w:hAnsi="Arial" w:cs="Arial"/>
              </w:rPr>
              <w:t>NOMBRE DEL PROPIETARIO DEL INMUEBLE</w:t>
            </w:r>
          </w:p>
        </w:tc>
        <w:tc>
          <w:tcPr>
            <w:tcW w:w="1695" w:type="pct"/>
            <w:gridSpan w:val="8"/>
            <w:shd w:val="clear" w:color="auto" w:fill="auto"/>
            <w:noWrap/>
            <w:vAlign w:val="center"/>
          </w:tcPr>
          <w:p w14:paraId="3C409386" w14:textId="77777777" w:rsidR="007A1F48" w:rsidRPr="006E06AD" w:rsidRDefault="007A1F48" w:rsidP="007A1F48">
            <w:pPr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1209" w:type="pct"/>
            <w:gridSpan w:val="3"/>
            <w:shd w:val="clear" w:color="000000" w:fill="auto"/>
            <w:noWrap/>
            <w:vAlign w:val="center"/>
            <w:hideMark/>
          </w:tcPr>
          <w:p w14:paraId="14684A35" w14:textId="77777777" w:rsidR="007A1F48" w:rsidRPr="006E06AD" w:rsidRDefault="007A1F48" w:rsidP="007A1F48">
            <w:pPr>
              <w:rPr>
                <w:rFonts w:ascii="Arial" w:hAnsi="Arial" w:cs="Arial"/>
              </w:rPr>
            </w:pPr>
            <w:r w:rsidRPr="006E06AD">
              <w:rPr>
                <w:rFonts w:ascii="Arial" w:hAnsi="Arial" w:cs="Arial"/>
              </w:rPr>
              <w:t>Nº IDENTIFICACION</w:t>
            </w:r>
          </w:p>
        </w:tc>
        <w:tc>
          <w:tcPr>
            <w:tcW w:w="848" w:type="pct"/>
            <w:gridSpan w:val="3"/>
            <w:shd w:val="clear" w:color="000000" w:fill="auto"/>
            <w:noWrap/>
            <w:vAlign w:val="center"/>
          </w:tcPr>
          <w:p w14:paraId="7FF39483" w14:textId="77777777" w:rsidR="007A1F48" w:rsidRPr="006E06AD" w:rsidRDefault="007A1F48" w:rsidP="007A1F48">
            <w:pPr>
              <w:jc w:val="center"/>
              <w:rPr>
                <w:rFonts w:ascii="Arial" w:hAnsi="Arial" w:cs="Arial"/>
              </w:rPr>
            </w:pPr>
          </w:p>
        </w:tc>
      </w:tr>
      <w:tr w:rsidR="001E6121" w:rsidRPr="006E06AD" w14:paraId="0F65EBAB" w14:textId="77777777" w:rsidTr="00DA1E56">
        <w:trPr>
          <w:trHeight w:val="356"/>
        </w:trPr>
        <w:tc>
          <w:tcPr>
            <w:tcW w:w="1248" w:type="pct"/>
            <w:gridSpan w:val="2"/>
            <w:shd w:val="clear" w:color="000000" w:fill="auto"/>
            <w:vAlign w:val="center"/>
          </w:tcPr>
          <w:p w14:paraId="05A280BC" w14:textId="77777777" w:rsidR="007A1F48" w:rsidRPr="006E06AD" w:rsidRDefault="007A1F48" w:rsidP="007A1F48">
            <w:pPr>
              <w:rPr>
                <w:rFonts w:ascii="Arial" w:hAnsi="Arial" w:cs="Arial"/>
              </w:rPr>
            </w:pPr>
            <w:r w:rsidRPr="006E06AD">
              <w:rPr>
                <w:rFonts w:ascii="Arial" w:hAnsi="Arial" w:cs="Arial"/>
              </w:rPr>
              <w:t>DIRECCION DE NOTIFICACION</w:t>
            </w:r>
          </w:p>
        </w:tc>
        <w:tc>
          <w:tcPr>
            <w:tcW w:w="1695" w:type="pct"/>
            <w:gridSpan w:val="8"/>
            <w:shd w:val="clear" w:color="auto" w:fill="auto"/>
            <w:noWrap/>
            <w:vAlign w:val="center"/>
          </w:tcPr>
          <w:p w14:paraId="46315A4E" w14:textId="77777777" w:rsidR="007A1F48" w:rsidRPr="006E06AD" w:rsidRDefault="007A1F48" w:rsidP="007A1F48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209" w:type="pct"/>
            <w:gridSpan w:val="3"/>
            <w:shd w:val="clear" w:color="000000" w:fill="auto"/>
            <w:noWrap/>
            <w:vAlign w:val="center"/>
          </w:tcPr>
          <w:p w14:paraId="6E622A0A" w14:textId="77777777" w:rsidR="007A1F48" w:rsidRPr="006E06AD" w:rsidRDefault="007A1F48" w:rsidP="007A1F48">
            <w:pPr>
              <w:rPr>
                <w:rFonts w:ascii="Arial" w:hAnsi="Arial" w:cs="Arial"/>
              </w:rPr>
            </w:pPr>
            <w:r w:rsidRPr="006E06AD">
              <w:rPr>
                <w:rFonts w:ascii="Arial" w:hAnsi="Arial" w:cs="Arial"/>
              </w:rPr>
              <w:t>TELEFONO</w:t>
            </w:r>
          </w:p>
        </w:tc>
        <w:tc>
          <w:tcPr>
            <w:tcW w:w="848" w:type="pct"/>
            <w:gridSpan w:val="3"/>
            <w:shd w:val="clear" w:color="000000" w:fill="auto"/>
            <w:noWrap/>
            <w:vAlign w:val="center"/>
          </w:tcPr>
          <w:p w14:paraId="46F3BB51" w14:textId="77777777" w:rsidR="007A1F48" w:rsidRPr="006E06AD" w:rsidRDefault="007A1F48" w:rsidP="007A1F48">
            <w:pPr>
              <w:jc w:val="center"/>
              <w:rPr>
                <w:rFonts w:ascii="Arial" w:hAnsi="Arial" w:cs="Arial"/>
              </w:rPr>
            </w:pPr>
          </w:p>
        </w:tc>
      </w:tr>
      <w:tr w:rsidR="001E6121" w:rsidRPr="006E06AD" w14:paraId="54D1F323" w14:textId="77777777" w:rsidTr="00F17E16">
        <w:trPr>
          <w:trHeight w:val="298"/>
        </w:trPr>
        <w:tc>
          <w:tcPr>
            <w:tcW w:w="5000" w:type="pct"/>
            <w:gridSpan w:val="16"/>
            <w:shd w:val="clear" w:color="auto" w:fill="D9D9D9" w:themeFill="background1" w:themeFillShade="D9"/>
            <w:noWrap/>
            <w:vAlign w:val="center"/>
            <w:hideMark/>
          </w:tcPr>
          <w:p w14:paraId="540EBF69" w14:textId="77777777" w:rsidR="000E3837" w:rsidRPr="006E06AD" w:rsidRDefault="000E3837" w:rsidP="000E3837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6AD">
              <w:rPr>
                <w:rFonts w:ascii="Arial" w:hAnsi="Arial" w:cs="Arial"/>
                <w:b/>
                <w:bCs/>
              </w:rPr>
              <w:t>ASPECTOS TÉCNICOS</w:t>
            </w:r>
          </w:p>
        </w:tc>
      </w:tr>
      <w:tr w:rsidR="001E6121" w:rsidRPr="006E06AD" w14:paraId="0A12D344" w14:textId="77777777" w:rsidTr="00F17E16">
        <w:trPr>
          <w:trHeight w:val="340"/>
        </w:trPr>
        <w:tc>
          <w:tcPr>
            <w:tcW w:w="5000" w:type="pct"/>
            <w:gridSpan w:val="16"/>
            <w:shd w:val="clear" w:color="auto" w:fill="D9D9D9" w:themeFill="background1" w:themeFillShade="D9"/>
            <w:noWrap/>
            <w:vAlign w:val="center"/>
            <w:hideMark/>
          </w:tcPr>
          <w:p w14:paraId="1569774F" w14:textId="77777777" w:rsidR="000E3837" w:rsidRPr="006E06AD" w:rsidRDefault="000E3837" w:rsidP="000E3837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6AD">
              <w:rPr>
                <w:rFonts w:ascii="Arial" w:hAnsi="Arial" w:cs="Arial"/>
                <w:b/>
                <w:bCs/>
              </w:rPr>
              <w:t>VERIFICACION DOCUMENTAL</w:t>
            </w:r>
          </w:p>
        </w:tc>
      </w:tr>
      <w:tr w:rsidR="001E6121" w:rsidRPr="006E06AD" w14:paraId="1638AE14" w14:textId="77777777" w:rsidTr="00F17E16">
        <w:trPr>
          <w:trHeight w:val="263"/>
        </w:trPr>
        <w:tc>
          <w:tcPr>
            <w:tcW w:w="1248" w:type="pct"/>
            <w:gridSpan w:val="2"/>
            <w:shd w:val="clear" w:color="000000" w:fill="auto"/>
            <w:noWrap/>
            <w:vAlign w:val="center"/>
            <w:hideMark/>
          </w:tcPr>
          <w:p w14:paraId="0F3F88B6" w14:textId="77777777" w:rsidR="000E3837" w:rsidRPr="006E06AD" w:rsidRDefault="000E3837" w:rsidP="000E3837">
            <w:pPr>
              <w:rPr>
                <w:rFonts w:ascii="Arial" w:hAnsi="Arial" w:cs="Arial"/>
              </w:rPr>
            </w:pPr>
            <w:r w:rsidRPr="006E06AD">
              <w:rPr>
                <w:rFonts w:ascii="Arial" w:hAnsi="Arial" w:cs="Arial"/>
              </w:rPr>
              <w:t>LICENCIA DE CONSTRUCCIÓN</w:t>
            </w:r>
          </w:p>
        </w:tc>
        <w:tc>
          <w:tcPr>
            <w:tcW w:w="1493" w:type="pct"/>
            <w:gridSpan w:val="6"/>
            <w:shd w:val="clear" w:color="000000" w:fill="auto"/>
            <w:noWrap/>
            <w:vAlign w:val="center"/>
          </w:tcPr>
          <w:p w14:paraId="136C59A7" w14:textId="77777777" w:rsidR="00B80696" w:rsidRPr="006E06AD" w:rsidRDefault="00B80696" w:rsidP="00CB395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79" w:type="pct"/>
            <w:gridSpan w:val="4"/>
            <w:shd w:val="clear" w:color="000000" w:fill="auto"/>
            <w:noWrap/>
            <w:vAlign w:val="center"/>
            <w:hideMark/>
          </w:tcPr>
          <w:p w14:paraId="3EB82399" w14:textId="77777777" w:rsidR="000E3837" w:rsidRPr="006E06AD" w:rsidRDefault="000E3837" w:rsidP="000E3837">
            <w:pPr>
              <w:rPr>
                <w:rFonts w:ascii="Arial" w:hAnsi="Arial" w:cs="Arial"/>
              </w:rPr>
            </w:pPr>
            <w:r w:rsidRPr="006E06AD">
              <w:rPr>
                <w:rFonts w:ascii="Arial" w:hAnsi="Arial" w:cs="Arial"/>
              </w:rPr>
              <w:t>LICENCIA Nº</w:t>
            </w:r>
          </w:p>
        </w:tc>
        <w:tc>
          <w:tcPr>
            <w:tcW w:w="1280" w:type="pct"/>
            <w:gridSpan w:val="4"/>
            <w:shd w:val="clear" w:color="000000" w:fill="auto"/>
            <w:noWrap/>
            <w:vAlign w:val="center"/>
          </w:tcPr>
          <w:p w14:paraId="393A8CCF" w14:textId="77777777" w:rsidR="000E3837" w:rsidRPr="006E06AD" w:rsidRDefault="000E3837" w:rsidP="000E3837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073230" w:rsidRPr="006E06AD" w14:paraId="21A4C56E" w14:textId="77777777" w:rsidTr="00F17E16">
        <w:trPr>
          <w:trHeight w:val="263"/>
        </w:trPr>
        <w:tc>
          <w:tcPr>
            <w:tcW w:w="1248" w:type="pct"/>
            <w:gridSpan w:val="2"/>
            <w:shd w:val="clear" w:color="000000" w:fill="auto"/>
            <w:noWrap/>
            <w:vAlign w:val="center"/>
          </w:tcPr>
          <w:p w14:paraId="007FD121" w14:textId="4E7D8E43" w:rsidR="00073230" w:rsidRPr="006E06AD" w:rsidRDefault="00073230" w:rsidP="000E38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INFORME DE SUPERVISION TECNICA (MAS DE 2000MT2)</w:t>
            </w:r>
          </w:p>
        </w:tc>
        <w:tc>
          <w:tcPr>
            <w:tcW w:w="1493" w:type="pct"/>
            <w:gridSpan w:val="6"/>
            <w:shd w:val="clear" w:color="000000" w:fill="auto"/>
            <w:noWrap/>
            <w:vAlign w:val="center"/>
          </w:tcPr>
          <w:p w14:paraId="42868A12" w14:textId="77777777" w:rsidR="00073230" w:rsidRPr="006E06AD" w:rsidRDefault="00073230" w:rsidP="00CB395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79" w:type="pct"/>
            <w:gridSpan w:val="4"/>
            <w:shd w:val="clear" w:color="000000" w:fill="auto"/>
            <w:noWrap/>
            <w:vAlign w:val="center"/>
          </w:tcPr>
          <w:p w14:paraId="3E6BBF63" w14:textId="77777777" w:rsidR="00073230" w:rsidRPr="006E06AD" w:rsidRDefault="00073230" w:rsidP="000E3837">
            <w:pPr>
              <w:rPr>
                <w:rFonts w:ascii="Arial" w:hAnsi="Arial" w:cs="Arial"/>
              </w:rPr>
            </w:pPr>
          </w:p>
        </w:tc>
        <w:tc>
          <w:tcPr>
            <w:tcW w:w="1280" w:type="pct"/>
            <w:gridSpan w:val="4"/>
            <w:shd w:val="clear" w:color="000000" w:fill="auto"/>
            <w:noWrap/>
            <w:vAlign w:val="center"/>
          </w:tcPr>
          <w:p w14:paraId="469A1F04" w14:textId="77777777" w:rsidR="00073230" w:rsidRPr="006E06AD" w:rsidRDefault="00073230" w:rsidP="000E3837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1E6121" w:rsidRPr="006E06AD" w14:paraId="56ED3E99" w14:textId="77777777" w:rsidTr="00F17E16">
        <w:trPr>
          <w:trHeight w:val="214"/>
        </w:trPr>
        <w:tc>
          <w:tcPr>
            <w:tcW w:w="1248" w:type="pct"/>
            <w:gridSpan w:val="2"/>
            <w:shd w:val="clear" w:color="000000" w:fill="auto"/>
            <w:noWrap/>
            <w:vAlign w:val="center"/>
            <w:hideMark/>
          </w:tcPr>
          <w:p w14:paraId="177AF6AE" w14:textId="77777777" w:rsidR="000E3837" w:rsidRPr="006E06AD" w:rsidRDefault="000E3837" w:rsidP="000E3837">
            <w:pPr>
              <w:rPr>
                <w:rFonts w:ascii="Arial" w:hAnsi="Arial" w:cs="Arial"/>
              </w:rPr>
            </w:pPr>
            <w:r w:rsidRPr="006E06AD">
              <w:rPr>
                <w:rFonts w:ascii="Arial" w:hAnsi="Arial" w:cs="Arial"/>
              </w:rPr>
              <w:t>FECHA DE EJECUTORIA</w:t>
            </w:r>
          </w:p>
        </w:tc>
        <w:tc>
          <w:tcPr>
            <w:tcW w:w="1493" w:type="pct"/>
            <w:gridSpan w:val="6"/>
            <w:shd w:val="clear" w:color="000000" w:fill="auto"/>
            <w:vAlign w:val="center"/>
          </w:tcPr>
          <w:p w14:paraId="63563AA4" w14:textId="77777777" w:rsidR="000E3837" w:rsidRPr="006E06AD" w:rsidRDefault="000E3837" w:rsidP="000E3837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79" w:type="pct"/>
            <w:gridSpan w:val="4"/>
            <w:shd w:val="clear" w:color="000000" w:fill="auto"/>
            <w:noWrap/>
            <w:vAlign w:val="center"/>
            <w:hideMark/>
          </w:tcPr>
          <w:p w14:paraId="7E147FB7" w14:textId="77777777" w:rsidR="000E3837" w:rsidRPr="006E06AD" w:rsidRDefault="000E3837" w:rsidP="000E3837">
            <w:pPr>
              <w:rPr>
                <w:rFonts w:ascii="Arial" w:hAnsi="Arial" w:cs="Arial"/>
              </w:rPr>
            </w:pPr>
            <w:r w:rsidRPr="006E06AD">
              <w:rPr>
                <w:rFonts w:ascii="Arial" w:hAnsi="Arial" w:cs="Arial"/>
              </w:rPr>
              <w:t>FECHA DE VIGENCIA</w:t>
            </w:r>
          </w:p>
        </w:tc>
        <w:tc>
          <w:tcPr>
            <w:tcW w:w="1280" w:type="pct"/>
            <w:gridSpan w:val="4"/>
            <w:shd w:val="clear" w:color="000000" w:fill="auto"/>
            <w:noWrap/>
            <w:vAlign w:val="center"/>
          </w:tcPr>
          <w:p w14:paraId="73747D06" w14:textId="77777777" w:rsidR="000E3837" w:rsidRPr="006E06AD" w:rsidRDefault="000E3837" w:rsidP="000E3837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B16C92" w:rsidRPr="006E06AD" w14:paraId="781773D3" w14:textId="77777777" w:rsidTr="00F17E16">
        <w:trPr>
          <w:trHeight w:val="214"/>
        </w:trPr>
        <w:tc>
          <w:tcPr>
            <w:tcW w:w="1248" w:type="pct"/>
            <w:gridSpan w:val="2"/>
            <w:shd w:val="clear" w:color="000000" w:fill="auto"/>
            <w:noWrap/>
            <w:vAlign w:val="center"/>
          </w:tcPr>
          <w:p w14:paraId="39E35CE7" w14:textId="6537313D" w:rsidR="00B16C92" w:rsidRPr="00B16C92" w:rsidRDefault="00B16C92" w:rsidP="00B16C92">
            <w:pPr>
              <w:pStyle w:val="Sinespaciado"/>
              <w:rPr>
                <w:rFonts w:cs="Arial"/>
                <w:lang w:val="es-ES_tradnl" w:eastAsia="es-ES"/>
              </w:rPr>
            </w:pPr>
            <w:r w:rsidRPr="00B16C92">
              <w:rPr>
                <w:rFonts w:cs="Arial"/>
                <w:lang w:val="es-ES_tradnl" w:eastAsia="es-ES"/>
              </w:rPr>
              <w:t>PREDIO OCUPADO</w:t>
            </w:r>
          </w:p>
          <w:p w14:paraId="4068F0B2" w14:textId="77777777" w:rsidR="00B16C92" w:rsidRPr="006E06AD" w:rsidRDefault="00B16C92" w:rsidP="000E3837">
            <w:pPr>
              <w:rPr>
                <w:rFonts w:ascii="Arial" w:hAnsi="Arial" w:cs="Arial"/>
              </w:rPr>
            </w:pPr>
          </w:p>
        </w:tc>
        <w:tc>
          <w:tcPr>
            <w:tcW w:w="1493" w:type="pct"/>
            <w:gridSpan w:val="6"/>
            <w:shd w:val="clear" w:color="000000" w:fill="auto"/>
            <w:vAlign w:val="center"/>
          </w:tcPr>
          <w:p w14:paraId="14E6C232" w14:textId="383EB4C1" w:rsidR="00B16C92" w:rsidRPr="006E06AD" w:rsidRDefault="00B16C92" w:rsidP="000E3837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SI</w:t>
            </w:r>
            <w:r w:rsidR="00AE736F">
              <w:rPr>
                <w:rFonts w:ascii="Arial" w:hAnsi="Arial" w:cs="Arial"/>
                <w:bCs/>
              </w:rPr>
              <w:t>_______</w:t>
            </w:r>
          </w:p>
        </w:tc>
        <w:tc>
          <w:tcPr>
            <w:tcW w:w="979" w:type="pct"/>
            <w:gridSpan w:val="4"/>
            <w:shd w:val="clear" w:color="000000" w:fill="auto"/>
            <w:noWrap/>
            <w:vAlign w:val="center"/>
          </w:tcPr>
          <w:p w14:paraId="73B4B05C" w14:textId="3AE00F90" w:rsidR="00B16C92" w:rsidRPr="006E06AD" w:rsidRDefault="00B16C92" w:rsidP="000E38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</w:t>
            </w:r>
            <w:r w:rsidR="00AE736F">
              <w:rPr>
                <w:rFonts w:ascii="Arial" w:hAnsi="Arial" w:cs="Arial"/>
              </w:rPr>
              <w:t>_____</w:t>
            </w:r>
          </w:p>
        </w:tc>
        <w:tc>
          <w:tcPr>
            <w:tcW w:w="1280" w:type="pct"/>
            <w:gridSpan w:val="4"/>
            <w:shd w:val="clear" w:color="000000" w:fill="auto"/>
            <w:noWrap/>
            <w:vAlign w:val="center"/>
          </w:tcPr>
          <w:p w14:paraId="75DE9C19" w14:textId="77777777" w:rsidR="00B16C92" w:rsidRPr="006E06AD" w:rsidRDefault="00B16C92" w:rsidP="000E3837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1E6121" w:rsidRPr="006E06AD" w14:paraId="211F96EF" w14:textId="77777777" w:rsidTr="00F17E16">
        <w:trPr>
          <w:trHeight w:val="304"/>
        </w:trPr>
        <w:tc>
          <w:tcPr>
            <w:tcW w:w="1248" w:type="pct"/>
            <w:gridSpan w:val="2"/>
            <w:shd w:val="clear" w:color="000000" w:fill="auto"/>
            <w:noWrap/>
            <w:vAlign w:val="center"/>
            <w:hideMark/>
          </w:tcPr>
          <w:p w14:paraId="6859B555" w14:textId="6B132039" w:rsidR="004E26E5" w:rsidRPr="00531668" w:rsidRDefault="004E26E5" w:rsidP="004E26E5">
            <w:pPr>
              <w:pStyle w:val="Sinespaciado"/>
              <w:rPr>
                <w:rFonts w:ascii="Garamond" w:hAnsi="Garamond"/>
                <w:sz w:val="22"/>
                <w:lang w:val="es-ES" w:eastAsia="es-ES"/>
              </w:rPr>
            </w:pPr>
            <w:r w:rsidRPr="00531668">
              <w:rPr>
                <w:rFonts w:ascii="Garamond" w:hAnsi="Garamond"/>
                <w:sz w:val="22"/>
                <w:lang w:val="es-ES" w:eastAsia="es-ES"/>
              </w:rPr>
              <w:t>PLANOS APROBADOS POR CURADURÍA URBANA</w:t>
            </w:r>
            <w:r w:rsidR="00274D1D">
              <w:rPr>
                <w:rFonts w:ascii="Garamond" w:hAnsi="Garamond"/>
                <w:sz w:val="22"/>
                <w:lang w:val="es-ES" w:eastAsia="es-ES"/>
              </w:rPr>
              <w:t xml:space="preserve"> (según licencia)</w:t>
            </w:r>
          </w:p>
          <w:p w14:paraId="66875151" w14:textId="4A92B6EB" w:rsidR="000E3837" w:rsidRPr="006E06AD" w:rsidRDefault="000E3837" w:rsidP="000E3837">
            <w:pPr>
              <w:rPr>
                <w:rFonts w:ascii="Arial" w:hAnsi="Arial" w:cs="Arial"/>
              </w:rPr>
            </w:pPr>
          </w:p>
        </w:tc>
        <w:tc>
          <w:tcPr>
            <w:tcW w:w="1493" w:type="pct"/>
            <w:gridSpan w:val="6"/>
            <w:shd w:val="clear" w:color="000000" w:fill="auto"/>
            <w:vAlign w:val="center"/>
          </w:tcPr>
          <w:p w14:paraId="7047732E" w14:textId="77777777" w:rsidR="000E3837" w:rsidRPr="006E06AD" w:rsidRDefault="000E3837" w:rsidP="000E3837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79" w:type="pct"/>
            <w:gridSpan w:val="4"/>
            <w:shd w:val="clear" w:color="000000" w:fill="auto"/>
            <w:noWrap/>
            <w:vAlign w:val="center"/>
            <w:hideMark/>
          </w:tcPr>
          <w:p w14:paraId="001A94FD" w14:textId="79803820" w:rsidR="000E3837" w:rsidRPr="006E06AD" w:rsidRDefault="000E3837" w:rsidP="000E3837">
            <w:pPr>
              <w:rPr>
                <w:rFonts w:ascii="Arial" w:hAnsi="Arial" w:cs="Arial"/>
              </w:rPr>
            </w:pPr>
          </w:p>
        </w:tc>
        <w:tc>
          <w:tcPr>
            <w:tcW w:w="1280" w:type="pct"/>
            <w:gridSpan w:val="4"/>
            <w:shd w:val="clear" w:color="000000" w:fill="auto"/>
            <w:noWrap/>
            <w:vAlign w:val="center"/>
          </w:tcPr>
          <w:p w14:paraId="16D26955" w14:textId="77777777" w:rsidR="000E3837" w:rsidRPr="006E06AD" w:rsidRDefault="000E3837" w:rsidP="000E3837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1E6121" w:rsidRPr="006E06AD" w14:paraId="2057B016" w14:textId="77777777" w:rsidTr="00F17E16">
        <w:trPr>
          <w:trHeight w:val="344"/>
        </w:trPr>
        <w:tc>
          <w:tcPr>
            <w:tcW w:w="1248" w:type="pct"/>
            <w:gridSpan w:val="2"/>
            <w:shd w:val="clear" w:color="000000" w:fill="auto"/>
            <w:noWrap/>
            <w:vAlign w:val="center"/>
            <w:hideMark/>
          </w:tcPr>
          <w:p w14:paraId="53EE0162" w14:textId="77777777" w:rsidR="000E3837" w:rsidRPr="006E06AD" w:rsidRDefault="000E3837" w:rsidP="000E3837">
            <w:pPr>
              <w:rPr>
                <w:rFonts w:ascii="Arial" w:hAnsi="Arial" w:cs="Arial"/>
              </w:rPr>
            </w:pPr>
            <w:r w:rsidRPr="006E06AD">
              <w:rPr>
                <w:rFonts w:ascii="Arial" w:hAnsi="Arial" w:cs="Arial"/>
              </w:rPr>
              <w:t>FECHA DE EJECUTORIA</w:t>
            </w:r>
          </w:p>
        </w:tc>
        <w:tc>
          <w:tcPr>
            <w:tcW w:w="1493" w:type="pct"/>
            <w:gridSpan w:val="6"/>
            <w:shd w:val="clear" w:color="000000" w:fill="auto"/>
            <w:vAlign w:val="center"/>
          </w:tcPr>
          <w:p w14:paraId="6CB7DF3F" w14:textId="77777777" w:rsidR="000E3837" w:rsidRPr="006E06AD" w:rsidRDefault="000E3837" w:rsidP="000E3837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79" w:type="pct"/>
            <w:gridSpan w:val="4"/>
            <w:shd w:val="clear" w:color="000000" w:fill="auto"/>
            <w:noWrap/>
            <w:vAlign w:val="center"/>
            <w:hideMark/>
          </w:tcPr>
          <w:p w14:paraId="64FC5B23" w14:textId="77777777" w:rsidR="000E3837" w:rsidRPr="006E06AD" w:rsidRDefault="000E3837" w:rsidP="000E3837">
            <w:pPr>
              <w:rPr>
                <w:rFonts w:ascii="Arial" w:hAnsi="Arial" w:cs="Arial"/>
              </w:rPr>
            </w:pPr>
            <w:r w:rsidRPr="006E06AD">
              <w:rPr>
                <w:rFonts w:ascii="Arial" w:hAnsi="Arial" w:cs="Arial"/>
              </w:rPr>
              <w:t>FECHA DE VIGENCIA</w:t>
            </w:r>
          </w:p>
        </w:tc>
        <w:tc>
          <w:tcPr>
            <w:tcW w:w="1280" w:type="pct"/>
            <w:gridSpan w:val="4"/>
            <w:shd w:val="clear" w:color="000000" w:fill="auto"/>
            <w:noWrap/>
            <w:vAlign w:val="center"/>
          </w:tcPr>
          <w:p w14:paraId="4041333E" w14:textId="77777777" w:rsidR="000E3837" w:rsidRPr="006E06AD" w:rsidRDefault="000E3837" w:rsidP="000E3837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E96BA9" w:rsidRPr="006E06AD" w14:paraId="11F751EA" w14:textId="77777777" w:rsidTr="00F17E16">
        <w:trPr>
          <w:trHeight w:val="344"/>
        </w:trPr>
        <w:tc>
          <w:tcPr>
            <w:tcW w:w="1248" w:type="pct"/>
            <w:gridSpan w:val="2"/>
            <w:shd w:val="clear" w:color="000000" w:fill="auto"/>
            <w:noWrap/>
            <w:vAlign w:val="center"/>
          </w:tcPr>
          <w:p w14:paraId="4238EB26" w14:textId="453ED1AD" w:rsidR="00E96BA9" w:rsidRPr="006E06AD" w:rsidRDefault="00E96BA9" w:rsidP="000E38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OBRAS CON MAS DEL 95% DE EJECUCION </w:t>
            </w:r>
          </w:p>
        </w:tc>
        <w:tc>
          <w:tcPr>
            <w:tcW w:w="1493" w:type="pct"/>
            <w:gridSpan w:val="6"/>
            <w:shd w:val="clear" w:color="000000" w:fill="auto"/>
            <w:vAlign w:val="center"/>
          </w:tcPr>
          <w:p w14:paraId="1CA1E22E" w14:textId="77777777" w:rsidR="00E96BA9" w:rsidRPr="006E06AD" w:rsidRDefault="00E96BA9" w:rsidP="000E3837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79" w:type="pct"/>
            <w:gridSpan w:val="4"/>
            <w:shd w:val="clear" w:color="000000" w:fill="auto"/>
            <w:noWrap/>
            <w:vAlign w:val="center"/>
          </w:tcPr>
          <w:p w14:paraId="096EBC3B" w14:textId="77777777" w:rsidR="00E96BA9" w:rsidRPr="006E06AD" w:rsidRDefault="00E96BA9" w:rsidP="000E3837">
            <w:pPr>
              <w:rPr>
                <w:rFonts w:ascii="Arial" w:hAnsi="Arial" w:cs="Arial"/>
              </w:rPr>
            </w:pPr>
          </w:p>
        </w:tc>
        <w:tc>
          <w:tcPr>
            <w:tcW w:w="1280" w:type="pct"/>
            <w:gridSpan w:val="4"/>
            <w:shd w:val="clear" w:color="000000" w:fill="auto"/>
            <w:noWrap/>
            <w:vAlign w:val="center"/>
          </w:tcPr>
          <w:p w14:paraId="7837DBC7" w14:textId="77777777" w:rsidR="00E96BA9" w:rsidRPr="006E06AD" w:rsidRDefault="00E96BA9" w:rsidP="000E3837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E96BA9" w:rsidRPr="006E06AD" w14:paraId="573F081A" w14:textId="77777777" w:rsidTr="00F17E16">
        <w:trPr>
          <w:trHeight w:val="344"/>
        </w:trPr>
        <w:tc>
          <w:tcPr>
            <w:tcW w:w="1248" w:type="pct"/>
            <w:gridSpan w:val="2"/>
            <w:shd w:val="clear" w:color="000000" w:fill="auto"/>
            <w:noWrap/>
            <w:vAlign w:val="center"/>
          </w:tcPr>
          <w:p w14:paraId="3BAEFAC2" w14:textId="7F5B9A21" w:rsidR="00E96BA9" w:rsidRDefault="00E96BA9" w:rsidP="000E38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VERIFICACION DE ASCENSORES</w:t>
            </w:r>
          </w:p>
        </w:tc>
        <w:tc>
          <w:tcPr>
            <w:tcW w:w="1493" w:type="pct"/>
            <w:gridSpan w:val="6"/>
            <w:shd w:val="clear" w:color="000000" w:fill="auto"/>
            <w:vAlign w:val="center"/>
          </w:tcPr>
          <w:p w14:paraId="42D6B15A" w14:textId="77777777" w:rsidR="00E96BA9" w:rsidRPr="006E06AD" w:rsidRDefault="00E96BA9" w:rsidP="000E3837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79" w:type="pct"/>
            <w:gridSpan w:val="4"/>
            <w:shd w:val="clear" w:color="000000" w:fill="auto"/>
            <w:noWrap/>
            <w:vAlign w:val="center"/>
          </w:tcPr>
          <w:p w14:paraId="415EB179" w14:textId="77777777" w:rsidR="00E96BA9" w:rsidRPr="006E06AD" w:rsidRDefault="00E96BA9" w:rsidP="000E3837">
            <w:pPr>
              <w:rPr>
                <w:rFonts w:ascii="Arial" w:hAnsi="Arial" w:cs="Arial"/>
              </w:rPr>
            </w:pPr>
          </w:p>
        </w:tc>
        <w:tc>
          <w:tcPr>
            <w:tcW w:w="1280" w:type="pct"/>
            <w:gridSpan w:val="4"/>
            <w:shd w:val="clear" w:color="000000" w:fill="auto"/>
            <w:noWrap/>
            <w:vAlign w:val="center"/>
          </w:tcPr>
          <w:p w14:paraId="68CB3862" w14:textId="77777777" w:rsidR="00E96BA9" w:rsidRPr="006E06AD" w:rsidRDefault="00E96BA9" w:rsidP="000E3837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E96BA9" w:rsidRPr="006E06AD" w14:paraId="0934A961" w14:textId="77777777" w:rsidTr="00F17E16">
        <w:trPr>
          <w:trHeight w:val="344"/>
        </w:trPr>
        <w:tc>
          <w:tcPr>
            <w:tcW w:w="1248" w:type="pct"/>
            <w:gridSpan w:val="2"/>
            <w:shd w:val="clear" w:color="000000" w:fill="auto"/>
            <w:noWrap/>
            <w:vAlign w:val="center"/>
          </w:tcPr>
          <w:p w14:paraId="6F8F8AA3" w14:textId="2A222C65" w:rsidR="00E96BA9" w:rsidRDefault="00E96BA9" w:rsidP="000E38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VERIFICACION ZONAS DE SESION (CUANDO APLIQUE)</w:t>
            </w:r>
          </w:p>
        </w:tc>
        <w:tc>
          <w:tcPr>
            <w:tcW w:w="1493" w:type="pct"/>
            <w:gridSpan w:val="6"/>
            <w:shd w:val="clear" w:color="000000" w:fill="auto"/>
            <w:vAlign w:val="center"/>
          </w:tcPr>
          <w:p w14:paraId="70C68573" w14:textId="77777777" w:rsidR="00E96BA9" w:rsidRPr="006E06AD" w:rsidRDefault="00E96BA9" w:rsidP="000E3837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79" w:type="pct"/>
            <w:gridSpan w:val="4"/>
            <w:shd w:val="clear" w:color="000000" w:fill="auto"/>
            <w:noWrap/>
            <w:vAlign w:val="center"/>
          </w:tcPr>
          <w:p w14:paraId="0AFA7EE6" w14:textId="77777777" w:rsidR="00E96BA9" w:rsidRPr="006E06AD" w:rsidRDefault="00E96BA9" w:rsidP="000E3837">
            <w:pPr>
              <w:rPr>
                <w:rFonts w:ascii="Arial" w:hAnsi="Arial" w:cs="Arial"/>
              </w:rPr>
            </w:pPr>
          </w:p>
        </w:tc>
        <w:tc>
          <w:tcPr>
            <w:tcW w:w="1280" w:type="pct"/>
            <w:gridSpan w:val="4"/>
            <w:shd w:val="clear" w:color="000000" w:fill="auto"/>
            <w:noWrap/>
            <w:vAlign w:val="center"/>
          </w:tcPr>
          <w:p w14:paraId="46E2E33E" w14:textId="77777777" w:rsidR="00E96BA9" w:rsidRPr="006E06AD" w:rsidRDefault="00E96BA9" w:rsidP="000E3837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E96BA9" w:rsidRPr="006E06AD" w14:paraId="6CA0191C" w14:textId="77777777" w:rsidTr="00F17E16">
        <w:trPr>
          <w:trHeight w:val="344"/>
        </w:trPr>
        <w:tc>
          <w:tcPr>
            <w:tcW w:w="1248" w:type="pct"/>
            <w:gridSpan w:val="2"/>
            <w:shd w:val="clear" w:color="000000" w:fill="auto"/>
            <w:noWrap/>
            <w:vAlign w:val="center"/>
          </w:tcPr>
          <w:p w14:paraId="11E98830" w14:textId="6EAE95EF" w:rsidR="00E96BA9" w:rsidRDefault="00E96BA9" w:rsidP="000E38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CUMPLIMIENTO DE NSR 10</w:t>
            </w:r>
          </w:p>
        </w:tc>
        <w:tc>
          <w:tcPr>
            <w:tcW w:w="1493" w:type="pct"/>
            <w:gridSpan w:val="6"/>
            <w:shd w:val="clear" w:color="000000" w:fill="auto"/>
            <w:vAlign w:val="center"/>
          </w:tcPr>
          <w:p w14:paraId="471A45DF" w14:textId="77777777" w:rsidR="00E96BA9" w:rsidRPr="006E06AD" w:rsidRDefault="00E96BA9" w:rsidP="000E3837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79" w:type="pct"/>
            <w:gridSpan w:val="4"/>
            <w:shd w:val="clear" w:color="000000" w:fill="auto"/>
            <w:noWrap/>
            <w:vAlign w:val="center"/>
          </w:tcPr>
          <w:p w14:paraId="55F74AD6" w14:textId="77777777" w:rsidR="00E96BA9" w:rsidRPr="006E06AD" w:rsidRDefault="00E96BA9" w:rsidP="000E3837">
            <w:pPr>
              <w:rPr>
                <w:rFonts w:ascii="Arial" w:hAnsi="Arial" w:cs="Arial"/>
              </w:rPr>
            </w:pPr>
          </w:p>
        </w:tc>
        <w:tc>
          <w:tcPr>
            <w:tcW w:w="1280" w:type="pct"/>
            <w:gridSpan w:val="4"/>
            <w:shd w:val="clear" w:color="000000" w:fill="auto"/>
            <w:noWrap/>
            <w:vAlign w:val="center"/>
          </w:tcPr>
          <w:p w14:paraId="0AFED0E2" w14:textId="77777777" w:rsidR="00E96BA9" w:rsidRPr="006E06AD" w:rsidRDefault="00E96BA9" w:rsidP="000E3837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E96BA9" w:rsidRPr="006E06AD" w14:paraId="70352EC0" w14:textId="77777777" w:rsidTr="00F17E16">
        <w:trPr>
          <w:trHeight w:val="344"/>
        </w:trPr>
        <w:tc>
          <w:tcPr>
            <w:tcW w:w="1248" w:type="pct"/>
            <w:gridSpan w:val="2"/>
            <w:shd w:val="clear" w:color="000000" w:fill="auto"/>
            <w:noWrap/>
            <w:vAlign w:val="center"/>
          </w:tcPr>
          <w:p w14:paraId="4AF1F2EE" w14:textId="37275134" w:rsidR="00E96BA9" w:rsidRDefault="00E96BA9" w:rsidP="000E38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CALCULOS Y DISEÑO DE ESTRUCTURAS (SEGURIDAD Y SALVAGURADA)</w:t>
            </w:r>
          </w:p>
        </w:tc>
        <w:tc>
          <w:tcPr>
            <w:tcW w:w="1493" w:type="pct"/>
            <w:gridSpan w:val="6"/>
            <w:shd w:val="clear" w:color="000000" w:fill="auto"/>
            <w:vAlign w:val="center"/>
          </w:tcPr>
          <w:p w14:paraId="3F016FA6" w14:textId="77777777" w:rsidR="00E96BA9" w:rsidRPr="006E06AD" w:rsidRDefault="00E96BA9" w:rsidP="000E3837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79" w:type="pct"/>
            <w:gridSpan w:val="4"/>
            <w:shd w:val="clear" w:color="000000" w:fill="auto"/>
            <w:noWrap/>
            <w:vAlign w:val="center"/>
          </w:tcPr>
          <w:p w14:paraId="35250F51" w14:textId="77777777" w:rsidR="00E96BA9" w:rsidRPr="006E06AD" w:rsidRDefault="00E96BA9" w:rsidP="000E3837">
            <w:pPr>
              <w:rPr>
                <w:rFonts w:ascii="Arial" w:hAnsi="Arial" w:cs="Arial"/>
              </w:rPr>
            </w:pPr>
          </w:p>
        </w:tc>
        <w:tc>
          <w:tcPr>
            <w:tcW w:w="1280" w:type="pct"/>
            <w:gridSpan w:val="4"/>
            <w:shd w:val="clear" w:color="000000" w:fill="auto"/>
            <w:noWrap/>
            <w:vAlign w:val="center"/>
          </w:tcPr>
          <w:p w14:paraId="69C9725C" w14:textId="77777777" w:rsidR="00E96BA9" w:rsidRPr="006E06AD" w:rsidRDefault="00E96BA9" w:rsidP="000E3837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1E6121" w:rsidRPr="006E06AD" w14:paraId="42E4D101" w14:textId="77777777" w:rsidTr="00F17E16">
        <w:trPr>
          <w:trHeight w:val="161"/>
        </w:trPr>
        <w:tc>
          <w:tcPr>
            <w:tcW w:w="5000" w:type="pct"/>
            <w:gridSpan w:val="16"/>
            <w:shd w:val="clear" w:color="auto" w:fill="D9D9D9" w:themeFill="background1" w:themeFillShade="D9"/>
            <w:noWrap/>
            <w:vAlign w:val="center"/>
            <w:hideMark/>
          </w:tcPr>
          <w:p w14:paraId="5F0AF84F" w14:textId="77777777" w:rsidR="000E3837" w:rsidRPr="006E06AD" w:rsidRDefault="000E3837" w:rsidP="000E3837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6AD">
              <w:rPr>
                <w:rFonts w:ascii="Arial" w:hAnsi="Arial" w:cs="Arial"/>
                <w:b/>
                <w:bCs/>
              </w:rPr>
              <w:t>ANALISIS DE LA LICENCIA APORTADA</w:t>
            </w:r>
          </w:p>
        </w:tc>
      </w:tr>
      <w:tr w:rsidR="001E6121" w:rsidRPr="006E06AD" w14:paraId="418EA0DF" w14:textId="77777777" w:rsidTr="00393CA7">
        <w:trPr>
          <w:trHeight w:val="1176"/>
        </w:trPr>
        <w:tc>
          <w:tcPr>
            <w:tcW w:w="5000" w:type="pct"/>
            <w:gridSpan w:val="16"/>
            <w:shd w:val="clear" w:color="auto" w:fill="auto"/>
            <w:noWrap/>
            <w:vAlign w:val="center"/>
          </w:tcPr>
          <w:p w14:paraId="5F32F930" w14:textId="77777777" w:rsidR="000831D8" w:rsidRPr="006E06AD" w:rsidRDefault="000831D8" w:rsidP="00120E83">
            <w:pPr>
              <w:jc w:val="both"/>
              <w:rPr>
                <w:rFonts w:ascii="Arial" w:hAnsi="Arial" w:cs="Arial"/>
                <w:bCs/>
              </w:rPr>
            </w:pPr>
          </w:p>
        </w:tc>
      </w:tr>
      <w:tr w:rsidR="001E6121" w:rsidRPr="006E06AD" w14:paraId="7D0A9E0E" w14:textId="77777777" w:rsidTr="00F17E16">
        <w:trPr>
          <w:trHeight w:val="161"/>
        </w:trPr>
        <w:tc>
          <w:tcPr>
            <w:tcW w:w="5000" w:type="pct"/>
            <w:gridSpan w:val="16"/>
            <w:shd w:val="clear" w:color="auto" w:fill="D9D9D9" w:themeFill="background1" w:themeFillShade="D9"/>
            <w:noWrap/>
            <w:vAlign w:val="center"/>
          </w:tcPr>
          <w:p w14:paraId="17BE5D36" w14:textId="77777777" w:rsidR="000E3837" w:rsidRPr="006E06AD" w:rsidRDefault="000E3837" w:rsidP="000E3837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6AD">
              <w:rPr>
                <w:rFonts w:ascii="Arial" w:hAnsi="Arial" w:cs="Arial"/>
                <w:b/>
                <w:bCs/>
              </w:rPr>
              <w:t>CONSULTA NORMA URBANA</w:t>
            </w:r>
          </w:p>
        </w:tc>
      </w:tr>
      <w:tr w:rsidR="001E6121" w:rsidRPr="006E06AD" w14:paraId="09A29AFE" w14:textId="77777777" w:rsidTr="00F17E16">
        <w:trPr>
          <w:trHeight w:val="512"/>
        </w:trPr>
        <w:tc>
          <w:tcPr>
            <w:tcW w:w="661" w:type="pct"/>
            <w:shd w:val="clear" w:color="000000" w:fill="auto"/>
            <w:vAlign w:val="center"/>
            <w:hideMark/>
          </w:tcPr>
          <w:p w14:paraId="1B5E7D31" w14:textId="77777777" w:rsidR="000E3837" w:rsidRPr="006E06AD" w:rsidRDefault="000E3837" w:rsidP="000E3837">
            <w:pPr>
              <w:rPr>
                <w:rFonts w:ascii="Arial" w:hAnsi="Arial" w:cs="Arial"/>
                <w:b/>
              </w:rPr>
            </w:pPr>
            <w:r w:rsidRPr="006E06AD">
              <w:rPr>
                <w:rFonts w:ascii="Arial" w:hAnsi="Arial" w:cs="Arial"/>
                <w:b/>
              </w:rPr>
              <w:t xml:space="preserve">U.P.Z. </w:t>
            </w:r>
          </w:p>
        </w:tc>
        <w:tc>
          <w:tcPr>
            <w:tcW w:w="776" w:type="pct"/>
            <w:gridSpan w:val="2"/>
            <w:shd w:val="clear" w:color="000000" w:fill="auto"/>
            <w:vAlign w:val="center"/>
          </w:tcPr>
          <w:p w14:paraId="12F58F41" w14:textId="77777777" w:rsidR="000E3837" w:rsidRPr="006E06AD" w:rsidRDefault="000E3837" w:rsidP="000E383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22" w:type="pct"/>
            <w:gridSpan w:val="3"/>
            <w:shd w:val="clear" w:color="000000" w:fill="auto"/>
            <w:vAlign w:val="center"/>
            <w:hideMark/>
          </w:tcPr>
          <w:p w14:paraId="71856AE8" w14:textId="77777777" w:rsidR="000E3837" w:rsidRPr="006E06AD" w:rsidRDefault="000E3837" w:rsidP="000E3837">
            <w:pPr>
              <w:jc w:val="center"/>
              <w:rPr>
                <w:rFonts w:ascii="Arial" w:hAnsi="Arial" w:cs="Arial"/>
                <w:b/>
              </w:rPr>
            </w:pPr>
            <w:r w:rsidRPr="006E06AD">
              <w:rPr>
                <w:rFonts w:ascii="Arial" w:hAnsi="Arial" w:cs="Arial"/>
                <w:b/>
              </w:rPr>
              <w:t>TRATAMIENTO / MODALIDAD</w:t>
            </w:r>
          </w:p>
        </w:tc>
        <w:tc>
          <w:tcPr>
            <w:tcW w:w="1029" w:type="pct"/>
            <w:gridSpan w:val="5"/>
            <w:shd w:val="clear" w:color="000000" w:fill="auto"/>
            <w:noWrap/>
            <w:vAlign w:val="center"/>
          </w:tcPr>
          <w:p w14:paraId="26632C43" w14:textId="77777777" w:rsidR="000E3837" w:rsidRPr="006E06AD" w:rsidRDefault="000E3837" w:rsidP="000E383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64" w:type="pct"/>
            <w:gridSpan w:val="2"/>
            <w:shd w:val="clear" w:color="000000" w:fill="auto"/>
            <w:vAlign w:val="center"/>
            <w:hideMark/>
          </w:tcPr>
          <w:p w14:paraId="45A5C20F" w14:textId="77777777" w:rsidR="000E3837" w:rsidRPr="006E06AD" w:rsidRDefault="000E3837" w:rsidP="000E3837">
            <w:pPr>
              <w:jc w:val="center"/>
              <w:rPr>
                <w:rFonts w:ascii="Arial" w:hAnsi="Arial" w:cs="Arial"/>
                <w:b/>
              </w:rPr>
            </w:pPr>
            <w:r w:rsidRPr="006E06AD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248" w:type="pct"/>
            <w:gridSpan w:val="2"/>
            <w:shd w:val="clear" w:color="000000" w:fill="auto"/>
            <w:vAlign w:val="center"/>
          </w:tcPr>
          <w:p w14:paraId="03128A60" w14:textId="77777777" w:rsidR="000E3837" w:rsidRPr="006E06AD" w:rsidRDefault="000E3837" w:rsidP="000E383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00" w:type="pct"/>
            <w:shd w:val="clear" w:color="000000" w:fill="auto"/>
            <w:noWrap/>
            <w:vAlign w:val="center"/>
          </w:tcPr>
          <w:p w14:paraId="79533EF1" w14:textId="77777777" w:rsidR="000E3837" w:rsidRPr="006E06AD" w:rsidRDefault="000E3837" w:rsidP="000E3837">
            <w:pPr>
              <w:jc w:val="center"/>
              <w:rPr>
                <w:rFonts w:ascii="Arial" w:hAnsi="Arial" w:cs="Arial"/>
                <w:b/>
              </w:rPr>
            </w:pPr>
            <w:r w:rsidRPr="006E06AD">
              <w:rPr>
                <w:rFonts w:ascii="Arial" w:hAnsi="Arial" w:cs="Arial"/>
                <w:b/>
              </w:rPr>
              <w:t xml:space="preserve">PREDIO DE INTERES CULTURAL  </w:t>
            </w:r>
          </w:p>
        </w:tc>
      </w:tr>
      <w:tr w:rsidR="001E6121" w:rsidRPr="006E06AD" w14:paraId="30FE9ED9" w14:textId="77777777" w:rsidTr="00F17E16">
        <w:trPr>
          <w:trHeight w:val="665"/>
        </w:trPr>
        <w:tc>
          <w:tcPr>
            <w:tcW w:w="661" w:type="pct"/>
            <w:shd w:val="clear" w:color="000000" w:fill="auto"/>
            <w:noWrap/>
            <w:vAlign w:val="center"/>
            <w:hideMark/>
          </w:tcPr>
          <w:p w14:paraId="3E20BAFF" w14:textId="77777777" w:rsidR="000E3837" w:rsidRPr="006E06AD" w:rsidRDefault="000E3837" w:rsidP="000E3837">
            <w:pPr>
              <w:rPr>
                <w:rFonts w:ascii="Arial" w:hAnsi="Arial" w:cs="Arial"/>
                <w:b/>
              </w:rPr>
            </w:pPr>
            <w:r w:rsidRPr="006E06AD">
              <w:rPr>
                <w:rFonts w:ascii="Arial" w:hAnsi="Arial" w:cs="Arial"/>
                <w:b/>
              </w:rPr>
              <w:t>BARRIO CATASTRAL</w:t>
            </w:r>
          </w:p>
        </w:tc>
        <w:tc>
          <w:tcPr>
            <w:tcW w:w="776" w:type="pct"/>
            <w:gridSpan w:val="2"/>
            <w:shd w:val="clear" w:color="000000" w:fill="auto"/>
            <w:vAlign w:val="center"/>
          </w:tcPr>
          <w:p w14:paraId="08B28F5F" w14:textId="77777777" w:rsidR="000E3837" w:rsidRPr="006E06AD" w:rsidRDefault="000E3837" w:rsidP="000E383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22" w:type="pct"/>
            <w:gridSpan w:val="3"/>
            <w:shd w:val="clear" w:color="000000" w:fill="auto"/>
            <w:vAlign w:val="center"/>
            <w:hideMark/>
          </w:tcPr>
          <w:p w14:paraId="4532F4F8" w14:textId="77777777" w:rsidR="000E3837" w:rsidRPr="006E06AD" w:rsidRDefault="000E3837" w:rsidP="000E3837">
            <w:pPr>
              <w:jc w:val="center"/>
              <w:rPr>
                <w:rFonts w:ascii="Arial" w:hAnsi="Arial" w:cs="Arial"/>
                <w:b/>
              </w:rPr>
            </w:pPr>
            <w:r w:rsidRPr="006E06AD">
              <w:rPr>
                <w:rFonts w:ascii="Arial" w:hAnsi="Arial" w:cs="Arial"/>
                <w:b/>
              </w:rPr>
              <w:t>ÁREA DE ACTIVIDAD</w:t>
            </w:r>
          </w:p>
        </w:tc>
        <w:tc>
          <w:tcPr>
            <w:tcW w:w="1029" w:type="pct"/>
            <w:gridSpan w:val="5"/>
            <w:shd w:val="clear" w:color="000000" w:fill="auto"/>
            <w:noWrap/>
            <w:vAlign w:val="center"/>
          </w:tcPr>
          <w:p w14:paraId="4EECB68B" w14:textId="77777777" w:rsidR="000E3837" w:rsidRPr="006E06AD" w:rsidRDefault="000E3837" w:rsidP="000E3837">
            <w:pPr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864" w:type="pct"/>
            <w:gridSpan w:val="2"/>
            <w:shd w:val="clear" w:color="000000" w:fill="auto"/>
            <w:vAlign w:val="center"/>
            <w:hideMark/>
          </w:tcPr>
          <w:p w14:paraId="6A23D446" w14:textId="77777777" w:rsidR="000E3837" w:rsidRPr="006E06AD" w:rsidRDefault="000E3837" w:rsidP="000E3837">
            <w:pPr>
              <w:rPr>
                <w:rFonts w:ascii="Arial" w:hAnsi="Arial" w:cs="Arial"/>
                <w:b/>
              </w:rPr>
            </w:pPr>
            <w:r w:rsidRPr="006E06AD">
              <w:rPr>
                <w:rFonts w:ascii="Arial" w:hAnsi="Arial" w:cs="Arial"/>
                <w:b/>
              </w:rPr>
              <w:t>SUBSECTOR DE EDIFICABILIDAD</w:t>
            </w:r>
          </w:p>
        </w:tc>
        <w:tc>
          <w:tcPr>
            <w:tcW w:w="248" w:type="pct"/>
            <w:gridSpan w:val="2"/>
            <w:shd w:val="clear" w:color="000000" w:fill="auto"/>
            <w:vAlign w:val="center"/>
          </w:tcPr>
          <w:p w14:paraId="7B938334" w14:textId="77777777" w:rsidR="000E3837" w:rsidRPr="006E06AD" w:rsidRDefault="000E3837" w:rsidP="000E383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00" w:type="pct"/>
            <w:shd w:val="clear" w:color="000000" w:fill="auto"/>
            <w:vAlign w:val="center"/>
          </w:tcPr>
          <w:p w14:paraId="651D52CE" w14:textId="6C51362C" w:rsidR="000E3837" w:rsidRPr="006E06AD" w:rsidRDefault="000E3837" w:rsidP="000E3837">
            <w:pPr>
              <w:jc w:val="center"/>
              <w:rPr>
                <w:rFonts w:ascii="Arial" w:hAnsi="Arial" w:cs="Arial"/>
                <w:u w:val="single"/>
              </w:rPr>
            </w:pPr>
            <w:r w:rsidRPr="006E06AD">
              <w:rPr>
                <w:rFonts w:ascii="Arial" w:hAnsi="Arial" w:cs="Arial"/>
              </w:rPr>
              <w:t>SI_</w:t>
            </w:r>
            <w:proofErr w:type="gramStart"/>
            <w:r w:rsidRPr="006E06AD">
              <w:rPr>
                <w:rFonts w:ascii="Arial" w:hAnsi="Arial" w:cs="Arial"/>
              </w:rPr>
              <w:t>_  NO</w:t>
            </w:r>
            <w:proofErr w:type="gramEnd"/>
            <w:r w:rsidR="00DA1E56" w:rsidRPr="006E06AD">
              <w:rPr>
                <w:rFonts w:ascii="Arial" w:hAnsi="Arial" w:cs="Arial"/>
              </w:rPr>
              <w:t>__</w:t>
            </w:r>
          </w:p>
        </w:tc>
      </w:tr>
      <w:tr w:rsidR="001E6121" w:rsidRPr="006E06AD" w14:paraId="35BA3FFD" w14:textId="77777777" w:rsidTr="00F17E16">
        <w:trPr>
          <w:trHeight w:val="553"/>
        </w:trPr>
        <w:tc>
          <w:tcPr>
            <w:tcW w:w="5000" w:type="pct"/>
            <w:gridSpan w:val="16"/>
            <w:shd w:val="clear" w:color="auto" w:fill="auto"/>
            <w:noWrap/>
            <w:vAlign w:val="center"/>
          </w:tcPr>
          <w:p w14:paraId="3320C7E5" w14:textId="520FEEA9" w:rsidR="00BD0B38" w:rsidRPr="006E06AD" w:rsidRDefault="00BD0B38" w:rsidP="00BD0B38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6AD">
              <w:rPr>
                <w:rFonts w:ascii="Arial" w:hAnsi="Arial" w:cs="Arial"/>
                <w:b/>
                <w:bCs/>
              </w:rPr>
              <w:t>EDIFICABILIDAD DEL PREDIO</w:t>
            </w:r>
          </w:p>
          <w:p w14:paraId="0BA16699" w14:textId="77777777" w:rsidR="00A72405" w:rsidRPr="006E06AD" w:rsidRDefault="00A72405" w:rsidP="00BD7198">
            <w:pPr>
              <w:rPr>
                <w:rFonts w:ascii="Arial" w:hAnsi="Arial" w:cs="Arial"/>
                <w:b/>
                <w:bCs/>
              </w:rPr>
            </w:pPr>
          </w:p>
          <w:p w14:paraId="49E9BD38" w14:textId="77777777" w:rsidR="002B47AA" w:rsidRPr="006E06AD" w:rsidRDefault="002B47AA" w:rsidP="00DC3902">
            <w:pPr>
              <w:rPr>
                <w:rFonts w:ascii="Arial" w:hAnsi="Arial" w:cs="Arial"/>
                <w:b/>
                <w:bCs/>
              </w:rPr>
            </w:pPr>
          </w:p>
          <w:p w14:paraId="270CEBAE" w14:textId="77777777" w:rsidR="00393CA7" w:rsidRPr="006E06AD" w:rsidRDefault="00393CA7" w:rsidP="00DC3902">
            <w:pPr>
              <w:rPr>
                <w:rFonts w:ascii="Arial" w:hAnsi="Arial" w:cs="Arial"/>
                <w:bCs/>
              </w:rPr>
            </w:pPr>
          </w:p>
        </w:tc>
      </w:tr>
      <w:tr w:rsidR="001E6121" w:rsidRPr="006E06AD" w14:paraId="33AA43AF" w14:textId="77777777" w:rsidTr="00505A13">
        <w:trPr>
          <w:trHeight w:val="185"/>
        </w:trPr>
        <w:tc>
          <w:tcPr>
            <w:tcW w:w="5000" w:type="pct"/>
            <w:gridSpan w:val="16"/>
            <w:shd w:val="clear" w:color="auto" w:fill="D9D9D9" w:themeFill="background1" w:themeFillShade="D9"/>
            <w:noWrap/>
            <w:vAlign w:val="center"/>
          </w:tcPr>
          <w:p w14:paraId="45359537" w14:textId="77777777" w:rsidR="00BD0B38" w:rsidRPr="006E06AD" w:rsidRDefault="00BD0B38" w:rsidP="00BD0B38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6AD">
              <w:rPr>
                <w:rFonts w:ascii="Arial" w:hAnsi="Arial" w:cs="Arial"/>
                <w:b/>
                <w:bCs/>
              </w:rPr>
              <w:t>ESTADO ACTUAL DE LA CONSTRUCCIÓN</w:t>
            </w:r>
          </w:p>
        </w:tc>
      </w:tr>
      <w:tr w:rsidR="001E6121" w:rsidRPr="006E06AD" w14:paraId="2654ACDB" w14:textId="77777777" w:rsidTr="00F17E16">
        <w:trPr>
          <w:trHeight w:val="128"/>
        </w:trPr>
        <w:tc>
          <w:tcPr>
            <w:tcW w:w="1779" w:type="pct"/>
            <w:gridSpan w:val="5"/>
            <w:shd w:val="clear" w:color="auto" w:fill="auto"/>
            <w:noWrap/>
            <w:vAlign w:val="center"/>
            <w:hideMark/>
          </w:tcPr>
          <w:p w14:paraId="3E50A18E" w14:textId="77777777" w:rsidR="0000731A" w:rsidRPr="006E06AD" w:rsidRDefault="0000731A" w:rsidP="00BD0B38">
            <w:pPr>
              <w:rPr>
                <w:rFonts w:ascii="Arial" w:hAnsi="Arial" w:cs="Arial"/>
                <w:b/>
              </w:rPr>
            </w:pPr>
          </w:p>
          <w:p w14:paraId="0C49F5EB" w14:textId="36529D14" w:rsidR="00B849B4" w:rsidRPr="006E06AD" w:rsidRDefault="00B849B4" w:rsidP="00BD0B38">
            <w:pPr>
              <w:rPr>
                <w:rFonts w:ascii="Arial" w:hAnsi="Arial" w:cs="Arial"/>
                <w:b/>
              </w:rPr>
            </w:pPr>
            <w:r w:rsidRPr="006E06AD">
              <w:rPr>
                <w:rFonts w:ascii="Arial" w:hAnsi="Arial" w:cs="Arial"/>
                <w:b/>
              </w:rPr>
              <w:t>¿ES OBRA EN CONSTRUCCIÓN? </w:t>
            </w:r>
          </w:p>
          <w:p w14:paraId="1A60CF9A" w14:textId="77777777" w:rsidR="0000731A" w:rsidRPr="006E06AD" w:rsidRDefault="0000731A" w:rsidP="00BD0B38">
            <w:pPr>
              <w:rPr>
                <w:rFonts w:ascii="Arial" w:hAnsi="Arial" w:cs="Arial"/>
                <w:b/>
              </w:rPr>
            </w:pPr>
          </w:p>
          <w:p w14:paraId="25F36F36" w14:textId="54B3AEE9" w:rsidR="00B849B4" w:rsidRPr="006E06AD" w:rsidRDefault="00B849B4" w:rsidP="00BD0B38">
            <w:pPr>
              <w:rPr>
                <w:rFonts w:ascii="Arial" w:hAnsi="Arial" w:cs="Arial"/>
                <w:b/>
              </w:rPr>
            </w:pPr>
          </w:p>
        </w:tc>
        <w:tc>
          <w:tcPr>
            <w:tcW w:w="1509" w:type="pct"/>
            <w:gridSpan w:val="6"/>
            <w:vMerge w:val="restart"/>
            <w:shd w:val="clear" w:color="000000" w:fill="auto"/>
            <w:noWrap/>
            <w:vAlign w:val="center"/>
          </w:tcPr>
          <w:p w14:paraId="06FE2DE8" w14:textId="77777777" w:rsidR="00B849B4" w:rsidRPr="006E06AD" w:rsidRDefault="00B849B4" w:rsidP="00BD0B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9" w:type="pct"/>
            <w:gridSpan w:val="3"/>
            <w:vMerge w:val="restart"/>
            <w:shd w:val="clear" w:color="auto" w:fill="auto"/>
            <w:noWrap/>
            <w:vAlign w:val="center"/>
            <w:hideMark/>
          </w:tcPr>
          <w:p w14:paraId="6033D51A" w14:textId="77777777" w:rsidR="00B849B4" w:rsidRPr="006E06AD" w:rsidRDefault="00B849B4" w:rsidP="00BD0B38">
            <w:pPr>
              <w:rPr>
                <w:rFonts w:ascii="Arial" w:hAnsi="Arial" w:cs="Arial"/>
                <w:b/>
              </w:rPr>
            </w:pPr>
            <w:r w:rsidRPr="006E06AD">
              <w:rPr>
                <w:rFonts w:ascii="Arial" w:hAnsi="Arial" w:cs="Arial"/>
                <w:b/>
              </w:rPr>
              <w:t>ANTEJARDÍN</w:t>
            </w:r>
          </w:p>
        </w:tc>
        <w:tc>
          <w:tcPr>
            <w:tcW w:w="713" w:type="pct"/>
            <w:gridSpan w:val="2"/>
            <w:vMerge w:val="restart"/>
            <w:shd w:val="clear" w:color="auto" w:fill="auto"/>
            <w:noWrap/>
            <w:vAlign w:val="center"/>
          </w:tcPr>
          <w:p w14:paraId="3F832CA6" w14:textId="77777777" w:rsidR="00B849B4" w:rsidRPr="006E06AD" w:rsidRDefault="00B849B4" w:rsidP="00BD0B38">
            <w:pPr>
              <w:jc w:val="center"/>
              <w:rPr>
                <w:rFonts w:ascii="Arial" w:hAnsi="Arial" w:cs="Arial"/>
              </w:rPr>
            </w:pPr>
          </w:p>
        </w:tc>
      </w:tr>
      <w:tr w:rsidR="001E6121" w:rsidRPr="006E06AD" w14:paraId="3D42CEB5" w14:textId="77777777" w:rsidTr="00F17E16">
        <w:trPr>
          <w:trHeight w:val="444"/>
        </w:trPr>
        <w:tc>
          <w:tcPr>
            <w:tcW w:w="1779" w:type="pct"/>
            <w:gridSpan w:val="5"/>
            <w:shd w:val="clear" w:color="auto" w:fill="auto"/>
            <w:vAlign w:val="center"/>
            <w:hideMark/>
          </w:tcPr>
          <w:p w14:paraId="19780B27" w14:textId="0D9EB479" w:rsidR="00B849B4" w:rsidRPr="006E06AD" w:rsidRDefault="001E6121" w:rsidP="00BD0B38">
            <w:pPr>
              <w:rPr>
                <w:rFonts w:ascii="Arial" w:hAnsi="Arial" w:cs="Arial"/>
                <w:b/>
              </w:rPr>
            </w:pPr>
            <w:r w:rsidRPr="006E06AD">
              <w:rPr>
                <w:rFonts w:ascii="Arial" w:hAnsi="Arial" w:cs="Arial"/>
                <w:b/>
              </w:rPr>
              <w:lastRenderedPageBreak/>
              <w:t>¿</w:t>
            </w:r>
            <w:r w:rsidR="00B849B4" w:rsidRPr="006E06AD">
              <w:rPr>
                <w:rFonts w:ascii="Arial" w:hAnsi="Arial" w:cs="Arial"/>
                <w:b/>
              </w:rPr>
              <w:t>ES REPARACIÓN LOCATIVA?</w:t>
            </w:r>
            <w:r w:rsidR="00B849B4" w:rsidRPr="006E06AD">
              <w:rPr>
                <w:rFonts w:ascii="Arial" w:hAnsi="Arial" w:cs="Arial"/>
                <w:b/>
              </w:rPr>
              <w:br/>
              <w:t>(Artículo 10 del Decreto 1469de2010)</w:t>
            </w:r>
          </w:p>
        </w:tc>
        <w:tc>
          <w:tcPr>
            <w:tcW w:w="1509" w:type="pct"/>
            <w:gridSpan w:val="6"/>
            <w:vMerge/>
            <w:shd w:val="clear" w:color="000000" w:fill="auto"/>
            <w:noWrap/>
            <w:vAlign w:val="center"/>
          </w:tcPr>
          <w:p w14:paraId="2D50967C" w14:textId="77777777" w:rsidR="00B849B4" w:rsidRPr="006E06AD" w:rsidRDefault="00B849B4" w:rsidP="00BD0B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9" w:type="pct"/>
            <w:gridSpan w:val="3"/>
            <w:vMerge/>
            <w:shd w:val="clear" w:color="auto" w:fill="auto"/>
            <w:noWrap/>
            <w:vAlign w:val="center"/>
            <w:hideMark/>
          </w:tcPr>
          <w:p w14:paraId="19FD9427" w14:textId="77777777" w:rsidR="00B849B4" w:rsidRPr="006E06AD" w:rsidRDefault="00B849B4" w:rsidP="00B849B4">
            <w:pPr>
              <w:rPr>
                <w:rFonts w:ascii="Arial" w:hAnsi="Arial" w:cs="Arial"/>
                <w:b/>
              </w:rPr>
            </w:pPr>
          </w:p>
        </w:tc>
        <w:tc>
          <w:tcPr>
            <w:tcW w:w="713" w:type="pct"/>
            <w:gridSpan w:val="2"/>
            <w:vMerge/>
            <w:shd w:val="clear" w:color="auto" w:fill="auto"/>
            <w:noWrap/>
            <w:vAlign w:val="center"/>
          </w:tcPr>
          <w:p w14:paraId="302958DC" w14:textId="77777777" w:rsidR="00B849B4" w:rsidRPr="006E06AD" w:rsidRDefault="00B849B4" w:rsidP="00BD0B38">
            <w:pPr>
              <w:jc w:val="center"/>
              <w:rPr>
                <w:rFonts w:ascii="Arial" w:hAnsi="Arial" w:cs="Arial"/>
              </w:rPr>
            </w:pPr>
          </w:p>
        </w:tc>
      </w:tr>
      <w:tr w:rsidR="001E6121" w:rsidRPr="006E06AD" w14:paraId="7043326E" w14:textId="77777777" w:rsidTr="00F17E16">
        <w:trPr>
          <w:trHeight w:val="517"/>
        </w:trPr>
        <w:tc>
          <w:tcPr>
            <w:tcW w:w="1779" w:type="pct"/>
            <w:gridSpan w:val="5"/>
            <w:shd w:val="clear" w:color="auto" w:fill="auto"/>
            <w:noWrap/>
            <w:vAlign w:val="center"/>
            <w:hideMark/>
          </w:tcPr>
          <w:p w14:paraId="4700C6FA" w14:textId="1035A371" w:rsidR="00BD0B38" w:rsidRPr="006E06AD" w:rsidRDefault="00BD0B38" w:rsidP="00BD0B38">
            <w:pPr>
              <w:rPr>
                <w:rFonts w:ascii="Arial" w:hAnsi="Arial" w:cs="Arial"/>
                <w:b/>
              </w:rPr>
            </w:pPr>
            <w:r w:rsidRPr="006E06AD">
              <w:rPr>
                <w:rFonts w:ascii="Arial" w:hAnsi="Arial" w:cs="Arial"/>
                <w:b/>
              </w:rPr>
              <w:t xml:space="preserve">TIEMPO ESTIMADO DE </w:t>
            </w:r>
            <w:r w:rsidR="00DA1E56" w:rsidRPr="006E06AD">
              <w:rPr>
                <w:rFonts w:ascii="Arial" w:hAnsi="Arial" w:cs="Arial"/>
                <w:b/>
              </w:rPr>
              <w:t xml:space="preserve">LAS </w:t>
            </w:r>
            <w:r w:rsidR="00DA1E56" w:rsidRPr="006E06AD">
              <w:rPr>
                <w:rFonts w:ascii="Arial" w:hAnsi="Arial" w:cs="Arial"/>
              </w:rPr>
              <w:t>OBRAS</w:t>
            </w:r>
            <w:r w:rsidRPr="006E06AD">
              <w:rPr>
                <w:rFonts w:ascii="Arial" w:hAnsi="Arial" w:cs="Arial"/>
              </w:rPr>
              <w:t xml:space="preserve"> (VETUSTEZ DE CADA OBRA)</w:t>
            </w:r>
          </w:p>
        </w:tc>
        <w:tc>
          <w:tcPr>
            <w:tcW w:w="1509" w:type="pct"/>
            <w:gridSpan w:val="6"/>
            <w:shd w:val="clear" w:color="auto" w:fill="auto"/>
            <w:noWrap/>
            <w:vAlign w:val="center"/>
          </w:tcPr>
          <w:p w14:paraId="03DE3AC4" w14:textId="77777777" w:rsidR="000D36F4" w:rsidRPr="006E06AD" w:rsidRDefault="000D36F4" w:rsidP="000D36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9" w:type="pct"/>
            <w:gridSpan w:val="3"/>
            <w:shd w:val="clear" w:color="auto" w:fill="auto"/>
            <w:noWrap/>
            <w:vAlign w:val="center"/>
            <w:hideMark/>
          </w:tcPr>
          <w:p w14:paraId="7F8131CA" w14:textId="77777777" w:rsidR="00BD0B38" w:rsidRPr="006E06AD" w:rsidRDefault="00BD0B38" w:rsidP="00BD0B38">
            <w:pPr>
              <w:rPr>
                <w:rFonts w:ascii="Arial" w:hAnsi="Arial" w:cs="Arial"/>
                <w:b/>
              </w:rPr>
            </w:pPr>
            <w:r w:rsidRPr="006E06AD">
              <w:rPr>
                <w:rFonts w:ascii="Arial" w:hAnsi="Arial" w:cs="Arial"/>
                <w:b/>
              </w:rPr>
              <w:t>AISLAMIENTO POSTERIOR</w:t>
            </w:r>
          </w:p>
        </w:tc>
        <w:tc>
          <w:tcPr>
            <w:tcW w:w="713" w:type="pct"/>
            <w:gridSpan w:val="2"/>
            <w:shd w:val="clear" w:color="auto" w:fill="auto"/>
            <w:noWrap/>
            <w:vAlign w:val="center"/>
          </w:tcPr>
          <w:p w14:paraId="1A600241" w14:textId="77777777" w:rsidR="00BD0B38" w:rsidRPr="006E06AD" w:rsidRDefault="00BD0B38" w:rsidP="00BD0B38">
            <w:pPr>
              <w:jc w:val="center"/>
              <w:rPr>
                <w:rFonts w:ascii="Arial" w:hAnsi="Arial" w:cs="Arial"/>
              </w:rPr>
            </w:pPr>
          </w:p>
        </w:tc>
      </w:tr>
      <w:tr w:rsidR="001E6121" w:rsidRPr="006E06AD" w14:paraId="5C52BEEB" w14:textId="77777777" w:rsidTr="00F17E16">
        <w:trPr>
          <w:trHeight w:val="234"/>
        </w:trPr>
        <w:tc>
          <w:tcPr>
            <w:tcW w:w="1779" w:type="pct"/>
            <w:gridSpan w:val="5"/>
            <w:shd w:val="clear" w:color="auto" w:fill="auto"/>
            <w:noWrap/>
            <w:vAlign w:val="center"/>
          </w:tcPr>
          <w:p w14:paraId="5CF2965A" w14:textId="77777777" w:rsidR="00BD0B38" w:rsidRPr="006E06AD" w:rsidRDefault="00BD0B38" w:rsidP="00BD0B38">
            <w:pPr>
              <w:rPr>
                <w:rFonts w:ascii="Arial" w:hAnsi="Arial" w:cs="Arial"/>
                <w:b/>
              </w:rPr>
            </w:pPr>
            <w:r w:rsidRPr="006E06AD">
              <w:rPr>
                <w:rFonts w:ascii="Arial" w:hAnsi="Arial" w:cs="Arial"/>
                <w:b/>
              </w:rPr>
              <w:t>INICIO DE LAS OBRAS</w:t>
            </w:r>
          </w:p>
        </w:tc>
        <w:tc>
          <w:tcPr>
            <w:tcW w:w="3221" w:type="pct"/>
            <w:gridSpan w:val="11"/>
            <w:shd w:val="clear" w:color="auto" w:fill="auto"/>
            <w:noWrap/>
            <w:vAlign w:val="center"/>
          </w:tcPr>
          <w:p w14:paraId="617EE637" w14:textId="77777777" w:rsidR="00BD0B38" w:rsidRPr="006E06AD" w:rsidRDefault="00BD0B38" w:rsidP="00BD0B38">
            <w:pPr>
              <w:jc w:val="center"/>
              <w:rPr>
                <w:rFonts w:ascii="Arial" w:hAnsi="Arial" w:cs="Arial"/>
              </w:rPr>
            </w:pPr>
          </w:p>
        </w:tc>
      </w:tr>
      <w:tr w:rsidR="001E6121" w:rsidRPr="006E06AD" w14:paraId="4C361DF2" w14:textId="77777777" w:rsidTr="00F17E16">
        <w:trPr>
          <w:trHeight w:val="278"/>
        </w:trPr>
        <w:tc>
          <w:tcPr>
            <w:tcW w:w="1779" w:type="pct"/>
            <w:gridSpan w:val="5"/>
            <w:shd w:val="clear" w:color="auto" w:fill="auto"/>
            <w:noWrap/>
            <w:vAlign w:val="center"/>
            <w:hideMark/>
          </w:tcPr>
          <w:p w14:paraId="6D732FA2" w14:textId="77777777" w:rsidR="00BD0B38" w:rsidRPr="006E06AD" w:rsidRDefault="00BD0B38" w:rsidP="00BD0B38">
            <w:pPr>
              <w:rPr>
                <w:rFonts w:ascii="Arial" w:hAnsi="Arial" w:cs="Arial"/>
                <w:b/>
              </w:rPr>
            </w:pPr>
            <w:r w:rsidRPr="006E06AD">
              <w:rPr>
                <w:rFonts w:ascii="Arial" w:hAnsi="Arial" w:cs="Arial"/>
                <w:b/>
              </w:rPr>
              <w:t>USOS</w:t>
            </w:r>
          </w:p>
        </w:tc>
        <w:tc>
          <w:tcPr>
            <w:tcW w:w="1509" w:type="pct"/>
            <w:gridSpan w:val="6"/>
            <w:shd w:val="clear" w:color="auto" w:fill="auto"/>
            <w:noWrap/>
            <w:vAlign w:val="center"/>
          </w:tcPr>
          <w:p w14:paraId="76F75A20" w14:textId="77777777" w:rsidR="00BD0B38" w:rsidRPr="006E06AD" w:rsidRDefault="00BD0B38" w:rsidP="00D00CF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9" w:type="pct"/>
            <w:gridSpan w:val="3"/>
            <w:shd w:val="clear" w:color="auto" w:fill="auto"/>
            <w:noWrap/>
            <w:vAlign w:val="center"/>
            <w:hideMark/>
          </w:tcPr>
          <w:p w14:paraId="0A497CA2" w14:textId="77777777" w:rsidR="00BD0B38" w:rsidRPr="006E06AD" w:rsidRDefault="00BD0B38" w:rsidP="006E06AD">
            <w:pPr>
              <w:rPr>
                <w:rFonts w:ascii="Arial" w:hAnsi="Arial" w:cs="Arial"/>
                <w:b/>
              </w:rPr>
            </w:pPr>
            <w:r w:rsidRPr="006E06AD">
              <w:rPr>
                <w:rFonts w:ascii="Arial" w:hAnsi="Arial" w:cs="Arial"/>
                <w:b/>
              </w:rPr>
              <w:t>VOLADIZO</w:t>
            </w:r>
          </w:p>
        </w:tc>
        <w:tc>
          <w:tcPr>
            <w:tcW w:w="713" w:type="pct"/>
            <w:gridSpan w:val="2"/>
            <w:shd w:val="clear" w:color="auto" w:fill="auto"/>
            <w:noWrap/>
            <w:vAlign w:val="center"/>
          </w:tcPr>
          <w:p w14:paraId="403F01D5" w14:textId="77777777" w:rsidR="00BD0B38" w:rsidRPr="006E06AD" w:rsidRDefault="00BD0B38" w:rsidP="00BD0B38">
            <w:pPr>
              <w:jc w:val="center"/>
              <w:rPr>
                <w:rFonts w:ascii="Arial" w:hAnsi="Arial" w:cs="Arial"/>
              </w:rPr>
            </w:pPr>
          </w:p>
        </w:tc>
      </w:tr>
      <w:tr w:rsidR="001E6121" w:rsidRPr="006E06AD" w14:paraId="07E5DD2F" w14:textId="77777777" w:rsidTr="00393CA7">
        <w:trPr>
          <w:trHeight w:val="524"/>
        </w:trPr>
        <w:tc>
          <w:tcPr>
            <w:tcW w:w="1779" w:type="pct"/>
            <w:gridSpan w:val="5"/>
            <w:shd w:val="clear" w:color="auto" w:fill="auto"/>
            <w:noWrap/>
            <w:vAlign w:val="center"/>
            <w:hideMark/>
          </w:tcPr>
          <w:p w14:paraId="5327B763" w14:textId="77777777" w:rsidR="00BD0B38" w:rsidRPr="006E06AD" w:rsidRDefault="00BD0B38" w:rsidP="00BD0B38">
            <w:pPr>
              <w:rPr>
                <w:rFonts w:ascii="Arial" w:hAnsi="Arial" w:cs="Arial"/>
                <w:b/>
              </w:rPr>
            </w:pPr>
            <w:r w:rsidRPr="006E06AD">
              <w:rPr>
                <w:rFonts w:ascii="Arial" w:hAnsi="Arial" w:cs="Arial"/>
                <w:b/>
              </w:rPr>
              <w:t>ALTURA EN PISOS</w:t>
            </w:r>
          </w:p>
        </w:tc>
        <w:tc>
          <w:tcPr>
            <w:tcW w:w="1509" w:type="pct"/>
            <w:gridSpan w:val="6"/>
            <w:shd w:val="clear" w:color="auto" w:fill="auto"/>
            <w:noWrap/>
            <w:vAlign w:val="center"/>
          </w:tcPr>
          <w:p w14:paraId="35B32F13" w14:textId="77777777" w:rsidR="00BD0B38" w:rsidRPr="006E06AD" w:rsidRDefault="00BD0B38" w:rsidP="00BD0B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9" w:type="pct"/>
            <w:gridSpan w:val="3"/>
            <w:shd w:val="clear" w:color="auto" w:fill="auto"/>
            <w:noWrap/>
            <w:vAlign w:val="center"/>
            <w:hideMark/>
          </w:tcPr>
          <w:p w14:paraId="3621CB23" w14:textId="77777777" w:rsidR="00BD0B38" w:rsidRPr="006E06AD" w:rsidRDefault="00BD0B38" w:rsidP="00BD0B38">
            <w:pPr>
              <w:rPr>
                <w:rFonts w:ascii="Arial" w:hAnsi="Arial" w:cs="Arial"/>
                <w:b/>
              </w:rPr>
            </w:pPr>
            <w:r w:rsidRPr="006E06AD">
              <w:rPr>
                <w:rFonts w:ascii="Arial" w:hAnsi="Arial" w:cs="Arial"/>
                <w:b/>
              </w:rPr>
              <w:t>SÓTANO Y/O SEMISÓTANO</w:t>
            </w:r>
          </w:p>
        </w:tc>
        <w:tc>
          <w:tcPr>
            <w:tcW w:w="713" w:type="pct"/>
            <w:gridSpan w:val="2"/>
            <w:shd w:val="clear" w:color="auto" w:fill="auto"/>
            <w:noWrap/>
            <w:vAlign w:val="center"/>
          </w:tcPr>
          <w:p w14:paraId="497AD262" w14:textId="77777777" w:rsidR="00BD0B38" w:rsidRPr="006E06AD" w:rsidRDefault="00BD0B38" w:rsidP="00BD0B38">
            <w:pPr>
              <w:jc w:val="center"/>
              <w:rPr>
                <w:rFonts w:ascii="Arial" w:hAnsi="Arial" w:cs="Arial"/>
              </w:rPr>
            </w:pPr>
          </w:p>
        </w:tc>
      </w:tr>
      <w:tr w:rsidR="001E6121" w:rsidRPr="006E06AD" w14:paraId="2C72C362" w14:textId="77777777" w:rsidTr="00F17E16">
        <w:trPr>
          <w:trHeight w:val="224"/>
        </w:trPr>
        <w:tc>
          <w:tcPr>
            <w:tcW w:w="5000" w:type="pct"/>
            <w:gridSpan w:val="16"/>
            <w:shd w:val="clear" w:color="auto" w:fill="auto"/>
            <w:noWrap/>
            <w:vAlign w:val="center"/>
            <w:hideMark/>
          </w:tcPr>
          <w:p w14:paraId="186316EA" w14:textId="0F08F76D" w:rsidR="00BD0B38" w:rsidRPr="006E06AD" w:rsidRDefault="00BD0B38" w:rsidP="00BD0B38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6AD">
              <w:rPr>
                <w:rFonts w:ascii="Arial" w:hAnsi="Arial" w:cs="Arial"/>
                <w:b/>
                <w:bCs/>
              </w:rPr>
              <w:t xml:space="preserve">LOCALIZACIÓN </w:t>
            </w:r>
          </w:p>
        </w:tc>
      </w:tr>
      <w:tr w:rsidR="001E6121" w:rsidRPr="006E06AD" w14:paraId="2755C2EC" w14:textId="77777777" w:rsidTr="00393CA7">
        <w:trPr>
          <w:trHeight w:val="437"/>
        </w:trPr>
        <w:tc>
          <w:tcPr>
            <w:tcW w:w="5000" w:type="pct"/>
            <w:gridSpan w:val="16"/>
            <w:shd w:val="clear" w:color="auto" w:fill="auto"/>
            <w:noWrap/>
            <w:vAlign w:val="center"/>
          </w:tcPr>
          <w:p w14:paraId="49BE5F2B" w14:textId="77777777" w:rsidR="00BD0B38" w:rsidRPr="006E06AD" w:rsidRDefault="00BD0B38" w:rsidP="00393CA7">
            <w:pPr>
              <w:rPr>
                <w:rFonts w:ascii="Arial" w:hAnsi="Arial" w:cs="Arial"/>
                <w:noProof/>
                <w:lang w:eastAsia="es-CO"/>
              </w:rPr>
            </w:pPr>
          </w:p>
        </w:tc>
      </w:tr>
      <w:tr w:rsidR="001E6121" w:rsidRPr="006E06AD" w14:paraId="134F125D" w14:textId="77777777" w:rsidTr="00F17E16">
        <w:trPr>
          <w:trHeight w:val="72"/>
        </w:trPr>
        <w:tc>
          <w:tcPr>
            <w:tcW w:w="5000" w:type="pct"/>
            <w:gridSpan w:val="16"/>
            <w:shd w:val="clear" w:color="auto" w:fill="auto"/>
            <w:noWrap/>
            <w:vAlign w:val="center"/>
          </w:tcPr>
          <w:p w14:paraId="2023AA75" w14:textId="799C4302" w:rsidR="00216715" w:rsidRPr="006E06AD" w:rsidRDefault="00216715" w:rsidP="00717C53">
            <w:pPr>
              <w:jc w:val="center"/>
              <w:rPr>
                <w:rFonts w:ascii="Arial" w:hAnsi="Arial" w:cs="Arial"/>
                <w:noProof/>
                <w:lang w:eastAsia="es-CO"/>
              </w:rPr>
            </w:pPr>
            <w:r w:rsidRPr="006E06AD">
              <w:rPr>
                <w:rFonts w:ascii="Arial" w:hAnsi="Arial" w:cs="Arial"/>
                <w:b/>
                <w:bCs/>
              </w:rPr>
              <w:t xml:space="preserve">IMAGEN 1: </w:t>
            </w:r>
            <w:r w:rsidRPr="006E06AD">
              <w:rPr>
                <w:rFonts w:ascii="Arial" w:hAnsi="Arial" w:cs="Arial"/>
                <w:bCs/>
              </w:rPr>
              <w:t>NOMENCLATURA</w:t>
            </w:r>
          </w:p>
        </w:tc>
      </w:tr>
      <w:tr w:rsidR="001E6121" w:rsidRPr="006E06AD" w14:paraId="6071C835" w14:textId="77777777" w:rsidTr="006E06AD">
        <w:trPr>
          <w:trHeight w:val="1423"/>
        </w:trPr>
        <w:tc>
          <w:tcPr>
            <w:tcW w:w="5000" w:type="pct"/>
            <w:gridSpan w:val="16"/>
            <w:shd w:val="clear" w:color="auto" w:fill="auto"/>
            <w:noWrap/>
            <w:vAlign w:val="center"/>
          </w:tcPr>
          <w:p w14:paraId="5B8034AD" w14:textId="77777777" w:rsidR="00582821" w:rsidRPr="006E06AD" w:rsidRDefault="00582821" w:rsidP="00393CA7">
            <w:pPr>
              <w:rPr>
                <w:rFonts w:ascii="Arial" w:hAnsi="Arial" w:cs="Arial"/>
                <w:noProof/>
                <w:lang w:val="es-CO" w:eastAsia="es-CO"/>
              </w:rPr>
            </w:pPr>
          </w:p>
        </w:tc>
      </w:tr>
      <w:tr w:rsidR="001E6121" w:rsidRPr="006E06AD" w14:paraId="7BC679FB" w14:textId="77777777" w:rsidTr="00F17E16">
        <w:trPr>
          <w:trHeight w:val="224"/>
        </w:trPr>
        <w:tc>
          <w:tcPr>
            <w:tcW w:w="5000" w:type="pct"/>
            <w:gridSpan w:val="16"/>
            <w:shd w:val="clear" w:color="auto" w:fill="auto"/>
            <w:noWrap/>
            <w:vAlign w:val="center"/>
          </w:tcPr>
          <w:p w14:paraId="081A80A9" w14:textId="18352F85" w:rsidR="00F375AC" w:rsidRPr="006E06AD" w:rsidRDefault="00F375AC" w:rsidP="00120842">
            <w:pPr>
              <w:jc w:val="center"/>
              <w:rPr>
                <w:rFonts w:ascii="Arial" w:hAnsi="Arial" w:cs="Arial"/>
                <w:noProof/>
                <w:lang w:eastAsia="es-CO"/>
              </w:rPr>
            </w:pPr>
            <w:r w:rsidRPr="006E06AD">
              <w:rPr>
                <w:rFonts w:ascii="Arial" w:hAnsi="Arial" w:cs="Arial"/>
                <w:b/>
                <w:bCs/>
              </w:rPr>
              <w:t xml:space="preserve">IMAGEN 2: </w:t>
            </w:r>
            <w:r w:rsidRPr="006E06AD">
              <w:rPr>
                <w:rFonts w:ascii="Arial" w:hAnsi="Arial" w:cs="Arial"/>
                <w:bCs/>
              </w:rPr>
              <w:t xml:space="preserve">FACHADA DEL PREDIO </w:t>
            </w:r>
          </w:p>
        </w:tc>
      </w:tr>
      <w:tr w:rsidR="001E6121" w:rsidRPr="006E06AD" w14:paraId="7A58EFEB" w14:textId="77777777" w:rsidTr="000B6DE2">
        <w:trPr>
          <w:trHeight w:val="1312"/>
        </w:trPr>
        <w:tc>
          <w:tcPr>
            <w:tcW w:w="5000" w:type="pct"/>
            <w:gridSpan w:val="16"/>
            <w:shd w:val="clear" w:color="auto" w:fill="auto"/>
            <w:noWrap/>
            <w:vAlign w:val="center"/>
          </w:tcPr>
          <w:p w14:paraId="084280EE" w14:textId="77777777" w:rsidR="007A13A7" w:rsidRPr="006E06AD" w:rsidRDefault="007A13A7" w:rsidP="001208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1E6121" w:rsidRPr="006E06AD" w14:paraId="29884439" w14:textId="77777777" w:rsidTr="00F17E16">
        <w:trPr>
          <w:trHeight w:val="224"/>
        </w:trPr>
        <w:tc>
          <w:tcPr>
            <w:tcW w:w="5000" w:type="pct"/>
            <w:gridSpan w:val="16"/>
            <w:shd w:val="clear" w:color="auto" w:fill="auto"/>
            <w:noWrap/>
            <w:vAlign w:val="center"/>
          </w:tcPr>
          <w:p w14:paraId="40F8F2D2" w14:textId="27042307" w:rsidR="00120842" w:rsidRPr="006E06AD" w:rsidRDefault="00BC395F" w:rsidP="00BC395F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6AD">
              <w:rPr>
                <w:rFonts w:ascii="Arial" w:hAnsi="Arial" w:cs="Arial"/>
                <w:b/>
                <w:bCs/>
              </w:rPr>
              <w:t xml:space="preserve">IMAGEN 3: </w:t>
            </w:r>
            <w:r w:rsidRPr="006E06AD">
              <w:rPr>
                <w:rFonts w:ascii="Arial" w:hAnsi="Arial" w:cs="Arial"/>
                <w:bCs/>
              </w:rPr>
              <w:t>ARMADO PLACAS DE ENTREPISO DESDE AISLAMIENTO POSTERIOR</w:t>
            </w:r>
          </w:p>
        </w:tc>
      </w:tr>
      <w:tr w:rsidR="001E6121" w:rsidRPr="006E06AD" w14:paraId="0D83CBFB" w14:textId="77777777" w:rsidTr="00DA1E56">
        <w:trPr>
          <w:trHeight w:val="1170"/>
        </w:trPr>
        <w:tc>
          <w:tcPr>
            <w:tcW w:w="5000" w:type="pct"/>
            <w:gridSpan w:val="16"/>
            <w:shd w:val="clear" w:color="auto" w:fill="auto"/>
            <w:noWrap/>
            <w:vAlign w:val="center"/>
          </w:tcPr>
          <w:p w14:paraId="6BAE01B1" w14:textId="77777777" w:rsidR="00BC395F" w:rsidRPr="006E06AD" w:rsidRDefault="00BC395F" w:rsidP="002E38D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1E6121" w:rsidRPr="006E06AD" w14:paraId="513C685C" w14:textId="77777777" w:rsidTr="00F17E16">
        <w:trPr>
          <w:trHeight w:val="224"/>
        </w:trPr>
        <w:tc>
          <w:tcPr>
            <w:tcW w:w="5000" w:type="pct"/>
            <w:gridSpan w:val="16"/>
            <w:shd w:val="clear" w:color="auto" w:fill="auto"/>
            <w:noWrap/>
            <w:vAlign w:val="center"/>
          </w:tcPr>
          <w:p w14:paraId="14350639" w14:textId="24F5B108" w:rsidR="00BC395F" w:rsidRPr="006E06AD" w:rsidRDefault="00BC395F" w:rsidP="00BC395F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6AD">
              <w:rPr>
                <w:rFonts w:ascii="Arial" w:hAnsi="Arial" w:cs="Arial"/>
                <w:b/>
                <w:bCs/>
              </w:rPr>
              <w:t xml:space="preserve">IMAGEN </w:t>
            </w:r>
            <w:r w:rsidR="00DD6494" w:rsidRPr="006E06AD">
              <w:rPr>
                <w:rFonts w:ascii="Arial" w:hAnsi="Arial" w:cs="Arial"/>
                <w:b/>
                <w:bCs/>
              </w:rPr>
              <w:t>4</w:t>
            </w:r>
            <w:r w:rsidRPr="006E06AD">
              <w:rPr>
                <w:rFonts w:ascii="Arial" w:hAnsi="Arial" w:cs="Arial"/>
                <w:b/>
                <w:bCs/>
              </w:rPr>
              <w:t>:</w:t>
            </w:r>
            <w:r w:rsidRPr="006E06AD">
              <w:rPr>
                <w:rFonts w:ascii="Arial" w:hAnsi="Arial" w:cs="Arial"/>
                <w:bCs/>
              </w:rPr>
              <w:t xml:space="preserve"> </w:t>
            </w:r>
            <w:r w:rsidR="00F651A9">
              <w:rPr>
                <w:rFonts w:ascii="Arial" w:hAnsi="Arial" w:cs="Arial"/>
                <w:bCs/>
              </w:rPr>
              <w:t>(PISOS)</w:t>
            </w:r>
          </w:p>
        </w:tc>
      </w:tr>
      <w:tr w:rsidR="001E6121" w:rsidRPr="006E06AD" w14:paraId="642E185A" w14:textId="77777777" w:rsidTr="00393CA7">
        <w:trPr>
          <w:trHeight w:val="639"/>
        </w:trPr>
        <w:tc>
          <w:tcPr>
            <w:tcW w:w="5000" w:type="pct"/>
            <w:gridSpan w:val="16"/>
            <w:shd w:val="clear" w:color="auto" w:fill="auto"/>
            <w:noWrap/>
            <w:vAlign w:val="center"/>
          </w:tcPr>
          <w:p w14:paraId="157C7F58" w14:textId="77777777" w:rsidR="00BC395F" w:rsidRPr="006E06AD" w:rsidRDefault="00BC395F" w:rsidP="002E38D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1E6121" w:rsidRPr="006E06AD" w14:paraId="7584A23F" w14:textId="77777777" w:rsidTr="00F17E16">
        <w:trPr>
          <w:trHeight w:val="224"/>
        </w:trPr>
        <w:tc>
          <w:tcPr>
            <w:tcW w:w="5000" w:type="pct"/>
            <w:gridSpan w:val="16"/>
            <w:shd w:val="clear" w:color="auto" w:fill="auto"/>
            <w:noWrap/>
            <w:vAlign w:val="center"/>
          </w:tcPr>
          <w:p w14:paraId="5769162D" w14:textId="644DCB37" w:rsidR="00BC395F" w:rsidRPr="006E06AD" w:rsidRDefault="00BC395F" w:rsidP="00BC395F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6AD">
              <w:rPr>
                <w:rFonts w:ascii="Arial" w:hAnsi="Arial" w:cs="Arial"/>
                <w:b/>
                <w:bCs/>
              </w:rPr>
              <w:t xml:space="preserve">IMAGEN: </w:t>
            </w:r>
            <w:r w:rsidRPr="006E06AD">
              <w:rPr>
                <w:rFonts w:ascii="Arial" w:hAnsi="Arial" w:cs="Arial"/>
                <w:bCs/>
                <w:noProof/>
                <w:lang w:val="es-CO" w:eastAsia="es-CO"/>
              </w:rPr>
              <w:t>FOTOGRAFIA</w:t>
            </w:r>
            <w:r w:rsidRPr="006E06AD">
              <w:rPr>
                <w:rFonts w:ascii="Arial" w:hAnsi="Arial" w:cs="Arial"/>
                <w:b/>
                <w:bCs/>
                <w:noProof/>
                <w:lang w:val="es-CO" w:eastAsia="es-CO"/>
              </w:rPr>
              <w:t xml:space="preserve"> </w:t>
            </w:r>
            <w:r w:rsidRPr="006E06AD">
              <w:rPr>
                <w:rFonts w:ascii="Arial" w:hAnsi="Arial" w:cs="Arial"/>
                <w:bCs/>
                <w:noProof/>
                <w:lang w:val="es-CO" w:eastAsia="es-CO"/>
              </w:rPr>
              <w:t xml:space="preserve">GOOGLE MAPS </w:t>
            </w:r>
          </w:p>
        </w:tc>
      </w:tr>
      <w:tr w:rsidR="001E6121" w:rsidRPr="006E06AD" w14:paraId="55E88108" w14:textId="77777777" w:rsidTr="00DA1E56">
        <w:trPr>
          <w:trHeight w:val="1643"/>
        </w:trPr>
        <w:tc>
          <w:tcPr>
            <w:tcW w:w="5000" w:type="pct"/>
            <w:gridSpan w:val="16"/>
            <w:shd w:val="clear" w:color="auto" w:fill="auto"/>
            <w:noWrap/>
            <w:vAlign w:val="center"/>
          </w:tcPr>
          <w:p w14:paraId="7C514C49" w14:textId="77777777" w:rsidR="00BC395F" w:rsidRPr="006E06AD" w:rsidRDefault="00BC395F" w:rsidP="00DA1E56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1E6121" w:rsidRPr="006E06AD" w14:paraId="6170F80E" w14:textId="77777777" w:rsidTr="00F17E16">
        <w:trPr>
          <w:trHeight w:val="257"/>
        </w:trPr>
        <w:tc>
          <w:tcPr>
            <w:tcW w:w="5000" w:type="pct"/>
            <w:gridSpan w:val="16"/>
            <w:tcBorders>
              <w:top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53AAFB21" w14:textId="77777777" w:rsidR="00BC395F" w:rsidRPr="006E06AD" w:rsidRDefault="00BC395F" w:rsidP="00BC395F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6AD">
              <w:rPr>
                <w:rFonts w:ascii="Arial" w:hAnsi="Arial" w:cs="Arial"/>
                <w:b/>
                <w:bCs/>
              </w:rPr>
              <w:t>OBRAS EJECUTADAS</w:t>
            </w:r>
          </w:p>
        </w:tc>
      </w:tr>
      <w:tr w:rsidR="001E6121" w:rsidRPr="006E06AD" w14:paraId="18B6B360" w14:textId="77777777" w:rsidTr="00DA1E56">
        <w:trPr>
          <w:trHeight w:val="1131"/>
        </w:trPr>
        <w:tc>
          <w:tcPr>
            <w:tcW w:w="5000" w:type="pct"/>
            <w:gridSpan w:val="16"/>
            <w:tcBorders>
              <w:top w:val="single" w:sz="4" w:space="0" w:color="auto"/>
            </w:tcBorders>
            <w:shd w:val="clear" w:color="auto" w:fill="auto"/>
            <w:noWrap/>
          </w:tcPr>
          <w:p w14:paraId="45E90D79" w14:textId="77777777" w:rsidR="00BC395F" w:rsidRPr="006E06AD" w:rsidRDefault="00BC395F" w:rsidP="00BC395F">
            <w:pPr>
              <w:jc w:val="both"/>
              <w:rPr>
                <w:rFonts w:ascii="Arial" w:hAnsi="Arial" w:cs="Arial"/>
                <w:bCs/>
              </w:rPr>
            </w:pPr>
          </w:p>
        </w:tc>
      </w:tr>
      <w:tr w:rsidR="001E6121" w:rsidRPr="006E06AD" w14:paraId="51BD411F" w14:textId="77777777" w:rsidTr="00F17E16">
        <w:trPr>
          <w:trHeight w:val="54"/>
        </w:trPr>
        <w:tc>
          <w:tcPr>
            <w:tcW w:w="5000" w:type="pct"/>
            <w:gridSpan w:val="16"/>
            <w:tcBorders>
              <w:top w:val="single" w:sz="4" w:space="0" w:color="auto"/>
            </w:tcBorders>
            <w:shd w:val="clear" w:color="auto" w:fill="D9D9D9" w:themeFill="background1" w:themeFillShade="D9"/>
            <w:noWrap/>
          </w:tcPr>
          <w:p w14:paraId="340C2A3D" w14:textId="77777777" w:rsidR="00BC395F" w:rsidRPr="006E06AD" w:rsidRDefault="00BC395F" w:rsidP="00BC395F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6AD">
              <w:rPr>
                <w:rFonts w:ascii="Arial" w:hAnsi="Arial" w:cs="Arial"/>
                <w:b/>
                <w:bCs/>
              </w:rPr>
              <w:t>OBSERVACIONES</w:t>
            </w:r>
          </w:p>
        </w:tc>
      </w:tr>
      <w:tr w:rsidR="001E6121" w:rsidRPr="006E06AD" w14:paraId="71CC013B" w14:textId="77777777" w:rsidTr="00DA1E56">
        <w:trPr>
          <w:trHeight w:val="867"/>
        </w:trPr>
        <w:tc>
          <w:tcPr>
            <w:tcW w:w="5000" w:type="pct"/>
            <w:gridSpan w:val="16"/>
            <w:tcBorders>
              <w:top w:val="single" w:sz="4" w:space="0" w:color="auto"/>
            </w:tcBorders>
            <w:shd w:val="clear" w:color="auto" w:fill="auto"/>
            <w:noWrap/>
          </w:tcPr>
          <w:p w14:paraId="64782FBB" w14:textId="77777777" w:rsidR="00BC395F" w:rsidRPr="006E06AD" w:rsidRDefault="00BC395F" w:rsidP="00393CA7">
            <w:pPr>
              <w:jc w:val="both"/>
              <w:rPr>
                <w:rFonts w:ascii="Arial" w:hAnsi="Arial" w:cs="Arial"/>
                <w:lang w:eastAsia="es-CO"/>
              </w:rPr>
            </w:pPr>
          </w:p>
        </w:tc>
      </w:tr>
      <w:tr w:rsidR="001E6121" w:rsidRPr="006E06AD" w14:paraId="382252C3" w14:textId="77777777" w:rsidTr="00F17E16">
        <w:trPr>
          <w:trHeight w:val="164"/>
        </w:trPr>
        <w:tc>
          <w:tcPr>
            <w:tcW w:w="5000" w:type="pct"/>
            <w:gridSpan w:val="16"/>
            <w:shd w:val="clear" w:color="000000" w:fill="C0C0C0"/>
            <w:noWrap/>
            <w:vAlign w:val="center"/>
            <w:hideMark/>
          </w:tcPr>
          <w:p w14:paraId="5E6DDF74" w14:textId="77777777" w:rsidR="00BC395F" w:rsidRPr="006E06AD" w:rsidRDefault="00BC395F" w:rsidP="00BC395F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6AD">
              <w:rPr>
                <w:rFonts w:ascii="Arial" w:hAnsi="Arial" w:cs="Arial"/>
                <w:b/>
                <w:bCs/>
              </w:rPr>
              <w:t>CONCLUSIONES</w:t>
            </w:r>
          </w:p>
        </w:tc>
      </w:tr>
      <w:tr w:rsidR="001E6121" w:rsidRPr="006E06AD" w14:paraId="448F24C4" w14:textId="77777777" w:rsidTr="00F17E16">
        <w:trPr>
          <w:trHeight w:val="231"/>
        </w:trPr>
        <w:tc>
          <w:tcPr>
            <w:tcW w:w="1451" w:type="pct"/>
            <w:gridSpan w:val="4"/>
            <w:vMerge w:val="restart"/>
            <w:shd w:val="clear" w:color="auto" w:fill="auto"/>
            <w:noWrap/>
            <w:vAlign w:val="center"/>
            <w:hideMark/>
          </w:tcPr>
          <w:p w14:paraId="24FB4034" w14:textId="77777777" w:rsidR="00BC395F" w:rsidRPr="006E06AD" w:rsidRDefault="00BC395F" w:rsidP="00BC395F">
            <w:pPr>
              <w:rPr>
                <w:rFonts w:ascii="Arial" w:hAnsi="Arial" w:cs="Arial"/>
                <w:b/>
                <w:bCs/>
              </w:rPr>
            </w:pPr>
            <w:r w:rsidRPr="006E06AD">
              <w:rPr>
                <w:rFonts w:ascii="Arial" w:hAnsi="Arial" w:cs="Arial"/>
                <w:b/>
                <w:bCs/>
              </w:rPr>
              <w:t>TIPO DE INFRACCIÓN</w:t>
            </w:r>
          </w:p>
        </w:tc>
        <w:tc>
          <w:tcPr>
            <w:tcW w:w="3549" w:type="pct"/>
            <w:gridSpan w:val="12"/>
            <w:vMerge w:val="restart"/>
            <w:shd w:val="clear" w:color="auto" w:fill="auto"/>
            <w:vAlign w:val="center"/>
          </w:tcPr>
          <w:p w14:paraId="55DAC39C" w14:textId="77777777" w:rsidR="00BC395F" w:rsidRPr="006E06AD" w:rsidRDefault="00BC395F" w:rsidP="00BC395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  <w:tr w:rsidR="001E6121" w:rsidRPr="006E06AD" w14:paraId="553C6F45" w14:textId="77777777" w:rsidTr="00F17E16">
        <w:trPr>
          <w:trHeight w:val="230"/>
        </w:trPr>
        <w:tc>
          <w:tcPr>
            <w:tcW w:w="1451" w:type="pct"/>
            <w:gridSpan w:val="4"/>
            <w:vMerge/>
            <w:vAlign w:val="center"/>
            <w:hideMark/>
          </w:tcPr>
          <w:p w14:paraId="42825F06" w14:textId="77777777" w:rsidR="00BC395F" w:rsidRPr="006E06AD" w:rsidRDefault="00BC395F" w:rsidP="00BC395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49" w:type="pct"/>
            <w:gridSpan w:val="12"/>
            <w:vMerge/>
            <w:vAlign w:val="center"/>
          </w:tcPr>
          <w:p w14:paraId="1E8451A2" w14:textId="77777777" w:rsidR="00BC395F" w:rsidRPr="006E06AD" w:rsidRDefault="00BC395F" w:rsidP="00BC395F">
            <w:pPr>
              <w:rPr>
                <w:rFonts w:ascii="Arial" w:hAnsi="Arial" w:cs="Arial"/>
              </w:rPr>
            </w:pPr>
          </w:p>
        </w:tc>
      </w:tr>
      <w:tr w:rsidR="001E6121" w:rsidRPr="006E06AD" w14:paraId="2B9901DB" w14:textId="77777777" w:rsidTr="00F17E16">
        <w:trPr>
          <w:trHeight w:val="54"/>
        </w:trPr>
        <w:tc>
          <w:tcPr>
            <w:tcW w:w="1451" w:type="pct"/>
            <w:gridSpan w:val="4"/>
            <w:shd w:val="clear" w:color="auto" w:fill="auto"/>
            <w:noWrap/>
            <w:vAlign w:val="center"/>
            <w:hideMark/>
          </w:tcPr>
          <w:p w14:paraId="0A85857C" w14:textId="0B2A22CC" w:rsidR="00BC395F" w:rsidRPr="006E06AD" w:rsidRDefault="00DA1E56" w:rsidP="00BC395F">
            <w:pPr>
              <w:rPr>
                <w:rFonts w:ascii="Arial" w:hAnsi="Arial" w:cs="Arial"/>
                <w:b/>
                <w:bCs/>
              </w:rPr>
            </w:pPr>
            <w:r w:rsidRPr="006E06AD">
              <w:rPr>
                <w:rFonts w:ascii="Arial" w:hAnsi="Arial" w:cs="Arial"/>
                <w:b/>
                <w:bCs/>
              </w:rPr>
              <w:t xml:space="preserve">¿HAY </w:t>
            </w:r>
            <w:r w:rsidR="00BC395F" w:rsidRPr="006E06AD">
              <w:rPr>
                <w:rFonts w:ascii="Arial" w:hAnsi="Arial" w:cs="Arial"/>
                <w:b/>
                <w:bCs/>
              </w:rPr>
              <w:t>OCUPACION DE ESPACIO PÚBLICO?</w:t>
            </w:r>
          </w:p>
        </w:tc>
        <w:tc>
          <w:tcPr>
            <w:tcW w:w="821" w:type="pct"/>
            <w:gridSpan w:val="3"/>
            <w:shd w:val="clear" w:color="auto" w:fill="auto"/>
            <w:noWrap/>
            <w:vAlign w:val="center"/>
            <w:hideMark/>
          </w:tcPr>
          <w:p w14:paraId="3F5E8A3D" w14:textId="649388C5" w:rsidR="00BC395F" w:rsidRPr="006E06AD" w:rsidRDefault="00BC395F" w:rsidP="00BC395F">
            <w:pPr>
              <w:jc w:val="center"/>
              <w:rPr>
                <w:rFonts w:ascii="Arial" w:hAnsi="Arial" w:cs="Arial"/>
                <w:b/>
              </w:rPr>
            </w:pPr>
            <w:r w:rsidRPr="006E06AD">
              <w:rPr>
                <w:rFonts w:ascii="Arial" w:hAnsi="Arial" w:cs="Arial"/>
              </w:rPr>
              <w:t xml:space="preserve">SI__        NO </w:t>
            </w:r>
            <w:r w:rsidR="00DA1E56" w:rsidRPr="006E06AD">
              <w:rPr>
                <w:rFonts w:ascii="Arial" w:hAnsi="Arial" w:cs="Arial"/>
              </w:rPr>
              <w:t>__</w:t>
            </w:r>
          </w:p>
        </w:tc>
        <w:tc>
          <w:tcPr>
            <w:tcW w:w="1880" w:type="pct"/>
            <w:gridSpan w:val="6"/>
            <w:shd w:val="clear" w:color="auto" w:fill="auto"/>
            <w:noWrap/>
            <w:vAlign w:val="center"/>
            <w:hideMark/>
          </w:tcPr>
          <w:p w14:paraId="28EA15BC" w14:textId="0AF2DC04" w:rsidR="00BC395F" w:rsidRPr="006E06AD" w:rsidRDefault="00DA1E56" w:rsidP="00BC395F">
            <w:pPr>
              <w:rPr>
                <w:rFonts w:ascii="Arial" w:hAnsi="Arial" w:cs="Arial"/>
                <w:b/>
                <w:bCs/>
              </w:rPr>
            </w:pPr>
            <w:r w:rsidRPr="006E06AD">
              <w:rPr>
                <w:rFonts w:ascii="Arial" w:hAnsi="Arial" w:cs="Arial"/>
                <w:b/>
                <w:bCs/>
              </w:rPr>
              <w:t>¿</w:t>
            </w:r>
            <w:r w:rsidR="00BC395F" w:rsidRPr="006E06AD">
              <w:rPr>
                <w:rFonts w:ascii="Arial" w:hAnsi="Arial" w:cs="Arial"/>
                <w:b/>
                <w:bCs/>
              </w:rPr>
              <w:t>SE DEJÓ CITACIÓN?</w:t>
            </w:r>
          </w:p>
        </w:tc>
        <w:tc>
          <w:tcPr>
            <w:tcW w:w="848" w:type="pct"/>
            <w:gridSpan w:val="3"/>
            <w:shd w:val="clear" w:color="auto" w:fill="auto"/>
            <w:noWrap/>
            <w:vAlign w:val="center"/>
            <w:hideMark/>
          </w:tcPr>
          <w:p w14:paraId="3750A364" w14:textId="5A0546EA" w:rsidR="00BC395F" w:rsidRPr="006E06AD" w:rsidRDefault="00BC395F" w:rsidP="00BC395F">
            <w:pPr>
              <w:jc w:val="center"/>
              <w:rPr>
                <w:rFonts w:ascii="Arial" w:hAnsi="Arial" w:cs="Arial"/>
                <w:b/>
              </w:rPr>
            </w:pPr>
            <w:r w:rsidRPr="006E06AD">
              <w:rPr>
                <w:rFonts w:ascii="Arial" w:hAnsi="Arial" w:cs="Arial"/>
              </w:rPr>
              <w:t>SI__      NO</w:t>
            </w:r>
            <w:r w:rsidR="00DA1E56" w:rsidRPr="006E06AD">
              <w:rPr>
                <w:rFonts w:ascii="Arial" w:hAnsi="Arial" w:cs="Arial"/>
              </w:rPr>
              <w:t>__</w:t>
            </w:r>
          </w:p>
        </w:tc>
      </w:tr>
      <w:tr w:rsidR="001E6121" w:rsidRPr="006E06AD" w14:paraId="1AF684A9" w14:textId="77777777" w:rsidTr="00F17E16">
        <w:trPr>
          <w:trHeight w:val="1545"/>
        </w:trPr>
        <w:tc>
          <w:tcPr>
            <w:tcW w:w="1451" w:type="pct"/>
            <w:gridSpan w:val="4"/>
            <w:shd w:val="clear" w:color="000000" w:fill="auto"/>
            <w:noWrap/>
            <w:vAlign w:val="center"/>
            <w:hideMark/>
          </w:tcPr>
          <w:p w14:paraId="27E8EFD3" w14:textId="77777777" w:rsidR="00BC395F" w:rsidRPr="006E06AD" w:rsidRDefault="00BC395F" w:rsidP="00BC395F">
            <w:pPr>
              <w:rPr>
                <w:rFonts w:ascii="Arial" w:hAnsi="Arial" w:cs="Arial"/>
                <w:b/>
              </w:rPr>
            </w:pPr>
            <w:r w:rsidRPr="006E06AD">
              <w:rPr>
                <w:rFonts w:ascii="Arial" w:hAnsi="Arial" w:cs="Arial"/>
                <w:b/>
              </w:rPr>
              <w:t>ELABORADO POR</w:t>
            </w:r>
          </w:p>
          <w:p w14:paraId="2E452D26" w14:textId="77777777" w:rsidR="00BC395F" w:rsidRPr="006E06AD" w:rsidRDefault="00BC395F" w:rsidP="00BC395F">
            <w:pPr>
              <w:rPr>
                <w:rFonts w:ascii="Arial" w:hAnsi="Arial" w:cs="Arial"/>
              </w:rPr>
            </w:pPr>
          </w:p>
          <w:p w14:paraId="2EE1C6D3" w14:textId="77777777" w:rsidR="00BC395F" w:rsidRPr="006E06AD" w:rsidRDefault="00BC395F" w:rsidP="00BC395F">
            <w:pPr>
              <w:rPr>
                <w:rFonts w:ascii="Arial" w:hAnsi="Arial" w:cs="Arial"/>
              </w:rPr>
            </w:pPr>
          </w:p>
          <w:p w14:paraId="26955316" w14:textId="77777777" w:rsidR="00BC395F" w:rsidRPr="006E06AD" w:rsidRDefault="00BC395F" w:rsidP="00BC395F">
            <w:pPr>
              <w:rPr>
                <w:rFonts w:ascii="Arial" w:hAnsi="Arial" w:cs="Arial"/>
              </w:rPr>
            </w:pPr>
            <w:r w:rsidRPr="006E06AD">
              <w:rPr>
                <w:rFonts w:ascii="Arial" w:hAnsi="Arial" w:cs="Arial"/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830784" behindDoc="0" locked="0" layoutInCell="1" allowOverlap="1" wp14:anchorId="5A046897" wp14:editId="762D569F">
                      <wp:simplePos x="0" y="0"/>
                      <wp:positionH relativeFrom="margin">
                        <wp:posOffset>-7620</wp:posOffset>
                      </wp:positionH>
                      <wp:positionV relativeFrom="paragraph">
                        <wp:posOffset>104775</wp:posOffset>
                      </wp:positionV>
                      <wp:extent cx="1828165" cy="440690"/>
                      <wp:effectExtent l="0" t="0" r="635" b="0"/>
                      <wp:wrapNone/>
                      <wp:docPr id="98312" name="Text Box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165" cy="440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AB7829" w14:textId="77777777" w:rsidR="00DD6494" w:rsidRDefault="00DD6494" w:rsidP="00ED1E1D">
                                  <w:pPr>
                                    <w:pStyle w:val="NormalWeb"/>
                                    <w:spacing w:before="0" w:after="0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_________________________</w:t>
                                  </w:r>
                                </w:p>
                                <w:p w14:paraId="282D6F79" w14:textId="373FC1BB" w:rsidR="006F4D9C" w:rsidRDefault="00DD6494" w:rsidP="00ED1E1D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Ingenier</w:t>
                                  </w:r>
                                  <w:r w:rsidR="00D879AA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o(a)</w:t>
                                  </w:r>
                                  <w:r w:rsidR="00F651A9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 xml:space="preserve"> Arquitecto</w:t>
                                  </w:r>
                                </w:p>
                                <w:p w14:paraId="721A3FBC" w14:textId="77777777" w:rsidR="00DD6494" w:rsidRDefault="00DD6494" w:rsidP="00ED1E1D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Ing. </w:t>
                                  </w:r>
                                  <w:r w:rsidRPr="00EC3E4B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Apoyo - Asesoría de Obras</w:t>
                                  </w:r>
                                </w:p>
                              </w:txbxContent>
                            </wps:txbx>
                            <wps:bodyPr vertOverflow="clip" wrap="square" lIns="27432" tIns="0" rIns="0" bIns="22860" anchor="b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A04689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71" o:spid="_x0000_s1026" type="#_x0000_t202" style="position:absolute;margin-left:-.6pt;margin-top:8.25pt;width:143.95pt;height:34.7pt;z-index:251830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" filled="f" stroked="f">
                      <v:textbox inset="2.16pt,0,0,1.8pt">
                        <w:txbxContent>
                          <w:p w14:paraId="17AB7829" w14:textId="77777777" w:rsidR="00DD6494" w:rsidRDefault="00DD6494" w:rsidP="00ED1E1D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_________________________</w:t>
                            </w:r>
                          </w:p>
                          <w:p w14:paraId="282D6F79" w14:textId="373FC1BB" w:rsidR="006F4D9C" w:rsidRDefault="00DD6494" w:rsidP="00ED1E1D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Ingenier</w:t>
                            </w:r>
                            <w:r w:rsidR="00D879AA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o(a)</w:t>
                            </w:r>
                            <w:r w:rsidR="00F651A9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Arquitecto</w:t>
                            </w:r>
                          </w:p>
                          <w:p w14:paraId="721A3FBC" w14:textId="77777777" w:rsidR="00DD6494" w:rsidRDefault="00DD6494" w:rsidP="00ED1E1D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Ing. </w:t>
                            </w:r>
                            <w:r w:rsidRPr="00EC3E4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Apoyo - Asesoría de Obras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49A142F1" w14:textId="77777777" w:rsidR="00BC395F" w:rsidRPr="006E06AD" w:rsidRDefault="00BC395F" w:rsidP="00BC395F">
            <w:pPr>
              <w:rPr>
                <w:rFonts w:ascii="Arial" w:hAnsi="Arial" w:cs="Arial"/>
              </w:rPr>
            </w:pPr>
          </w:p>
          <w:p w14:paraId="4A91EA1F" w14:textId="77777777" w:rsidR="00BC395F" w:rsidRPr="006E06AD" w:rsidRDefault="00BC395F" w:rsidP="00BC395F">
            <w:pPr>
              <w:rPr>
                <w:rFonts w:ascii="Arial" w:hAnsi="Arial" w:cs="Arial"/>
              </w:rPr>
            </w:pPr>
          </w:p>
          <w:p w14:paraId="5ACF878B" w14:textId="77777777" w:rsidR="00BC395F" w:rsidRPr="006E06AD" w:rsidRDefault="00BC395F" w:rsidP="00BC395F">
            <w:pPr>
              <w:rPr>
                <w:rFonts w:ascii="Arial" w:hAnsi="Arial" w:cs="Arial"/>
              </w:rPr>
            </w:pPr>
          </w:p>
        </w:tc>
        <w:tc>
          <w:tcPr>
            <w:tcW w:w="1408" w:type="pct"/>
            <w:gridSpan w:val="5"/>
            <w:shd w:val="clear" w:color="000000" w:fill="auto"/>
            <w:noWrap/>
            <w:hideMark/>
          </w:tcPr>
          <w:p w14:paraId="668FC8FE" w14:textId="77777777" w:rsidR="00BC395F" w:rsidRPr="006E06AD" w:rsidRDefault="00BC395F" w:rsidP="00BC395F">
            <w:pPr>
              <w:rPr>
                <w:rFonts w:ascii="Arial" w:hAnsi="Arial" w:cs="Arial"/>
                <w:b/>
              </w:rPr>
            </w:pPr>
            <w:r w:rsidRPr="006E06AD">
              <w:rPr>
                <w:rFonts w:ascii="Arial" w:hAnsi="Arial" w:cs="Arial"/>
                <w:b/>
              </w:rPr>
              <w:t>RECIBIDO POR:</w:t>
            </w:r>
            <w:bookmarkStart w:id="0" w:name="_GoBack"/>
            <w:bookmarkEnd w:id="0"/>
          </w:p>
        </w:tc>
        <w:tc>
          <w:tcPr>
            <w:tcW w:w="1293" w:type="pct"/>
            <w:gridSpan w:val="4"/>
            <w:shd w:val="clear" w:color="000000" w:fill="auto"/>
            <w:noWrap/>
            <w:hideMark/>
          </w:tcPr>
          <w:p w14:paraId="351EAEE3" w14:textId="10C5B08A" w:rsidR="00BC395F" w:rsidRPr="006E06AD" w:rsidRDefault="00BC395F" w:rsidP="00BC395F">
            <w:pPr>
              <w:rPr>
                <w:rFonts w:ascii="Arial" w:hAnsi="Arial" w:cs="Arial"/>
                <w:b/>
              </w:rPr>
            </w:pPr>
            <w:r w:rsidRPr="006E06AD">
              <w:rPr>
                <w:rFonts w:ascii="Arial" w:hAnsi="Arial" w:cs="Arial"/>
                <w:b/>
              </w:rPr>
              <w:t>NOTA</w:t>
            </w:r>
            <w:r w:rsidR="00F651A9">
              <w:rPr>
                <w:rFonts w:ascii="Arial" w:hAnsi="Arial" w:cs="Arial"/>
                <w:b/>
              </w:rPr>
              <w:t>: (CUMPLE/NO CUMPLE)</w:t>
            </w:r>
          </w:p>
        </w:tc>
        <w:tc>
          <w:tcPr>
            <w:tcW w:w="848" w:type="pct"/>
            <w:gridSpan w:val="3"/>
            <w:shd w:val="clear" w:color="auto" w:fill="auto"/>
            <w:noWrap/>
            <w:vAlign w:val="bottom"/>
            <w:hideMark/>
          </w:tcPr>
          <w:p w14:paraId="7528028B" w14:textId="77777777" w:rsidR="00BC395F" w:rsidRPr="006E06AD" w:rsidRDefault="00BC395F" w:rsidP="00BC395F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7E4C0C1A" w14:textId="77777777" w:rsidR="00ED1E1D" w:rsidRPr="006E06AD" w:rsidRDefault="00ED1E1D" w:rsidP="00AC43B1">
      <w:pPr>
        <w:rPr>
          <w:rFonts w:ascii="Arial" w:hAnsi="Arial" w:cs="Arial"/>
          <w:lang w:val="es-CO"/>
        </w:rPr>
      </w:pPr>
    </w:p>
    <w:sectPr w:rsidR="00ED1E1D" w:rsidRPr="006E06AD" w:rsidSect="00DA1E56">
      <w:headerReference w:type="default" r:id="rId11"/>
      <w:footerReference w:type="default" r:id="rId12"/>
      <w:headerReference w:type="first" r:id="rId13"/>
      <w:footerReference w:type="first" r:id="rId14"/>
      <w:pgSz w:w="12240" w:h="20160" w:code="5"/>
      <w:pgMar w:top="1985" w:right="1701" w:bottom="1985" w:left="1701" w:header="624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8FCBE6" w14:textId="77777777" w:rsidR="003301F3" w:rsidRDefault="003301F3">
      <w:r>
        <w:separator/>
      </w:r>
    </w:p>
  </w:endnote>
  <w:endnote w:type="continuationSeparator" w:id="0">
    <w:p w14:paraId="19181B63" w14:textId="77777777" w:rsidR="003301F3" w:rsidRDefault="003301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CE5880" w14:textId="77777777" w:rsidR="00DD6494" w:rsidRDefault="00997828" w:rsidP="006C15CE">
    <w:pPr>
      <w:pStyle w:val="Piedepgina"/>
      <w:spacing w:before="100" w:beforeAutospacing="1" w:after="240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757EEC4E" wp14:editId="2315050A">
              <wp:simplePos x="0" y="0"/>
              <wp:positionH relativeFrom="column">
                <wp:posOffset>4120515</wp:posOffset>
              </wp:positionH>
              <wp:positionV relativeFrom="paragraph">
                <wp:posOffset>-495935</wp:posOffset>
              </wp:positionV>
              <wp:extent cx="1866900" cy="800100"/>
              <wp:effectExtent l="0" t="0" r="0" b="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6900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05C1B2" w14:textId="661E2C16" w:rsidR="0069231C" w:rsidRPr="00147122" w:rsidRDefault="0069231C" w:rsidP="0069231C">
                          <w:pPr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</w:pPr>
                          <w:r w:rsidRPr="00147122"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  <w:t>Código: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  <w:t xml:space="preserve"> </w:t>
                          </w:r>
                          <w:r w:rsidRPr="00147122"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  <w:t>GET-IVC-F0</w:t>
                          </w:r>
                          <w:r w:rsidR="00BA735A"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  <w:t>55</w:t>
                          </w:r>
                        </w:p>
                        <w:p w14:paraId="18E481B7" w14:textId="77777777" w:rsidR="0069231C" w:rsidRPr="00147122" w:rsidRDefault="0069231C" w:rsidP="0069231C">
                          <w:pPr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</w:pPr>
                          <w:r w:rsidRPr="00147122"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  <w:t>Versión:0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  <w:t>1</w:t>
                          </w:r>
                        </w:p>
                        <w:p w14:paraId="1150F7DD" w14:textId="0BB616A3" w:rsidR="0069231C" w:rsidRDefault="0069231C" w:rsidP="0069231C">
                          <w:pPr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</w:pPr>
                          <w:r w:rsidRPr="00147122"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  <w:t xml:space="preserve">Vigencia: </w:t>
                          </w:r>
                          <w:r w:rsidR="000D1E79"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  <w:t>23</w:t>
                          </w:r>
                          <w:r w:rsidRPr="00147122"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  <w:t xml:space="preserve"> de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  <w:t xml:space="preserve"> septiembre</w:t>
                          </w:r>
                          <w:r w:rsidRPr="00147122"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  <w:t xml:space="preserve"> de 2019</w:t>
                          </w:r>
                        </w:p>
                        <w:p w14:paraId="6A419D78" w14:textId="5B7F0FF8" w:rsidR="0069231C" w:rsidRPr="003A7387" w:rsidRDefault="0069231C" w:rsidP="0069231C">
                          <w:pPr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  <w:t>Caso HOLA</w:t>
                          </w:r>
                          <w:r w:rsidR="00BA735A"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  <w:t xml:space="preserve"> 70609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  <w:t xml:space="preserve"> </w:t>
                          </w:r>
                        </w:p>
                        <w:p w14:paraId="6E239EF8" w14:textId="69D11454" w:rsidR="0000655A" w:rsidRPr="003A7387" w:rsidRDefault="0000655A" w:rsidP="00DA1E56">
                          <w:pPr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7EEC4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24.45pt;margin-top:-39.05pt;width:147pt;height:6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" stroked="f">
              <v:textbox>
                <w:txbxContent>
                  <w:p w14:paraId="1505C1B2" w14:textId="661E2C16" w:rsidR="0069231C" w:rsidRPr="00147122" w:rsidRDefault="0069231C" w:rsidP="0069231C">
                    <w:pPr>
                      <w:jc w:val="right"/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</w:pPr>
                    <w:r w:rsidRPr="00147122"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  <w:t>Código: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  <w:t xml:space="preserve"> </w:t>
                    </w:r>
                    <w:r w:rsidRPr="00147122"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  <w:t>GET-IVC-F0</w:t>
                    </w:r>
                    <w:r w:rsidR="00BA735A"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  <w:t>55</w:t>
                    </w:r>
                  </w:p>
                  <w:p w14:paraId="18E481B7" w14:textId="77777777" w:rsidR="0069231C" w:rsidRPr="00147122" w:rsidRDefault="0069231C" w:rsidP="0069231C">
                    <w:pPr>
                      <w:jc w:val="right"/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</w:pPr>
                    <w:r w:rsidRPr="00147122"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  <w:t>Versión:0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  <w:t>1</w:t>
                    </w:r>
                  </w:p>
                  <w:p w14:paraId="1150F7DD" w14:textId="0BB616A3" w:rsidR="0069231C" w:rsidRDefault="0069231C" w:rsidP="0069231C">
                    <w:pPr>
                      <w:jc w:val="right"/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</w:pPr>
                    <w:r w:rsidRPr="00147122"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  <w:t xml:space="preserve">Vigencia: </w:t>
                    </w:r>
                    <w:r w:rsidR="000D1E79"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  <w:t>23</w:t>
                    </w:r>
                    <w:r w:rsidRPr="00147122"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  <w:t xml:space="preserve"> de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  <w:t xml:space="preserve"> septiembre</w:t>
                    </w:r>
                    <w:r w:rsidRPr="00147122"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  <w:t xml:space="preserve"> de 2019</w:t>
                    </w:r>
                  </w:p>
                  <w:p w14:paraId="6A419D78" w14:textId="5B7F0FF8" w:rsidR="0069231C" w:rsidRPr="003A7387" w:rsidRDefault="0069231C" w:rsidP="0069231C">
                    <w:pPr>
                      <w:jc w:val="right"/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  <w:t>Caso HOLA</w:t>
                    </w:r>
                    <w:r w:rsidR="00BA735A"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  <w:t xml:space="preserve"> 70609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  <w:t xml:space="preserve"> </w:t>
                    </w:r>
                  </w:p>
                  <w:p w14:paraId="6E239EF8" w14:textId="69D11454" w:rsidR="0000655A" w:rsidRPr="003A7387" w:rsidRDefault="0000655A" w:rsidP="00DA1E56">
                    <w:pPr>
                      <w:jc w:val="right"/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</w:pPr>
                  </w:p>
                </w:txbxContent>
              </v:textbox>
            </v:shape>
          </w:pict>
        </mc:Fallback>
      </mc:AlternateContent>
    </w:r>
    <w:r w:rsidR="00DD6494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245C500E" wp14:editId="04780028">
              <wp:simplePos x="0" y="0"/>
              <wp:positionH relativeFrom="column">
                <wp:posOffset>-353060</wp:posOffset>
              </wp:positionH>
              <wp:positionV relativeFrom="paragraph">
                <wp:posOffset>-555625</wp:posOffset>
              </wp:positionV>
              <wp:extent cx="1600200" cy="800100"/>
              <wp:effectExtent l="0" t="0" r="0" b="0"/>
              <wp:wrapNone/>
              <wp:docPr id="3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0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F709ED" w14:textId="77777777" w:rsidR="00DA1E56" w:rsidRDefault="00DA1E56" w:rsidP="00DA1E56">
                          <w:pPr>
                            <w:rPr>
                              <w:rFonts w:ascii="Tahoma" w:hAnsi="Tahoma" w:cs="Tahoma"/>
                              <w:color w:val="D9D9D9" w:themeColor="background1" w:themeShade="D9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hAnsi="Tahoma" w:cs="Tahoma"/>
                              <w:color w:val="D9D9D9" w:themeColor="background1" w:themeShade="D9"/>
                              <w:sz w:val="16"/>
                              <w:szCs w:val="16"/>
                            </w:rPr>
                            <w:t>Dirección Alcaldía Local</w:t>
                          </w:r>
                        </w:p>
                        <w:p w14:paraId="4D447D79" w14:textId="77777777" w:rsidR="00DA1E56" w:rsidRDefault="00DA1E56" w:rsidP="00DA1E56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</w:pPr>
                          <w:r w:rsidRPr="003A7387"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  <w:t xml:space="preserve">Tel. </w:t>
                          </w:r>
                          <w:proofErr w:type="spellStart"/>
                          <w:r>
                            <w:rPr>
                              <w:rFonts w:ascii="Tahoma" w:hAnsi="Tahoma" w:cs="Tahoma"/>
                              <w:color w:val="D9D9D9" w:themeColor="background1" w:themeShade="D9"/>
                              <w:sz w:val="16"/>
                              <w:szCs w:val="16"/>
                            </w:rPr>
                            <w:t>xxxxxx-xxxxxx</w:t>
                          </w:r>
                          <w:proofErr w:type="spellEnd"/>
                        </w:p>
                        <w:p w14:paraId="578E6385" w14:textId="77777777" w:rsidR="00DA1E56" w:rsidRPr="003A7387" w:rsidRDefault="00DA1E56" w:rsidP="00DA1E56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  <w:t>Información Línea 195</w:t>
                          </w:r>
                        </w:p>
                        <w:p w14:paraId="0C8CD9FC" w14:textId="77777777" w:rsidR="00DA1E56" w:rsidRPr="00147122" w:rsidRDefault="00DA1E56" w:rsidP="00DA1E56">
                          <w:pPr>
                            <w:rPr>
                              <w:rFonts w:ascii="Arial" w:hAnsi="Arial" w:cs="Arial"/>
                              <w:color w:val="D9D9D9" w:themeColor="background1" w:themeShade="D9"/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ascii="Tahoma" w:hAnsi="Tahoma" w:cs="Tahoma"/>
                              <w:color w:val="D9D9D9" w:themeColor="background1" w:themeShade="D9"/>
                              <w:sz w:val="16"/>
                              <w:szCs w:val="16"/>
                            </w:rPr>
                            <w:t>Página Alcaldía Local</w:t>
                          </w:r>
                        </w:p>
                        <w:p w14:paraId="0D612003" w14:textId="29EA060E" w:rsidR="00DD6494" w:rsidRPr="003A7387" w:rsidRDefault="00DD6494" w:rsidP="00E70085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5C500E" id="_x0000_s1028" type="#_x0000_t202" style="position:absolute;margin-left:-27.8pt;margin-top:-43.75pt;width:126pt;height:6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" stroked="f">
              <v:textbox>
                <w:txbxContent>
                  <w:p w14:paraId="11F709ED" w14:textId="77777777" w:rsidR="00DA1E56" w:rsidRDefault="00DA1E56" w:rsidP="00DA1E56">
                    <w:pPr>
                      <w:rPr>
                        <w:rFonts w:ascii="Tahoma" w:hAnsi="Tahoma" w:cs="Tahoma"/>
                        <w:color w:val="D9D9D9" w:themeColor="background1" w:themeShade="D9"/>
                        <w:sz w:val="16"/>
                        <w:szCs w:val="16"/>
                      </w:rPr>
                    </w:pPr>
                    <w:r>
                      <w:rPr>
                        <w:rFonts w:ascii="Tahoma" w:hAnsi="Tahoma" w:cs="Tahoma"/>
                        <w:color w:val="D9D9D9" w:themeColor="background1" w:themeShade="D9"/>
                        <w:sz w:val="16"/>
                        <w:szCs w:val="16"/>
                      </w:rPr>
                      <w:t>Dirección Alcaldía Local</w:t>
                    </w:r>
                  </w:p>
                  <w:p w14:paraId="4D447D79" w14:textId="77777777" w:rsidR="00DA1E56" w:rsidRDefault="00DA1E56" w:rsidP="00DA1E56">
                    <w:pPr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</w:pPr>
                    <w:r w:rsidRPr="003A7387"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  <w:t xml:space="preserve">Tel. </w:t>
                    </w:r>
                    <w:proofErr w:type="spellStart"/>
                    <w:r>
                      <w:rPr>
                        <w:rFonts w:ascii="Tahoma" w:hAnsi="Tahoma" w:cs="Tahoma"/>
                        <w:color w:val="D9D9D9" w:themeColor="background1" w:themeShade="D9"/>
                        <w:sz w:val="16"/>
                        <w:szCs w:val="16"/>
                      </w:rPr>
                      <w:t>xxxxxx-xxxxxx</w:t>
                    </w:r>
                    <w:proofErr w:type="spellEnd"/>
                  </w:p>
                  <w:p w14:paraId="578E6385" w14:textId="77777777" w:rsidR="00DA1E56" w:rsidRPr="003A7387" w:rsidRDefault="00DA1E56" w:rsidP="00DA1E56">
                    <w:pPr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  <w:t>Información Línea 195</w:t>
                    </w:r>
                  </w:p>
                  <w:p w14:paraId="0C8CD9FC" w14:textId="77777777" w:rsidR="00DA1E56" w:rsidRPr="00147122" w:rsidRDefault="00DA1E56" w:rsidP="00DA1E56">
                    <w:pPr>
                      <w:rPr>
                        <w:rFonts w:ascii="Arial" w:hAnsi="Arial" w:cs="Arial"/>
                        <w:color w:val="D9D9D9" w:themeColor="background1" w:themeShade="D9"/>
                        <w:sz w:val="16"/>
                        <w:szCs w:val="16"/>
                        <w:lang w:val="es-MX"/>
                      </w:rPr>
                    </w:pPr>
                    <w:r>
                      <w:rPr>
                        <w:rFonts w:ascii="Tahoma" w:hAnsi="Tahoma" w:cs="Tahoma"/>
                        <w:color w:val="D9D9D9" w:themeColor="background1" w:themeShade="D9"/>
                        <w:sz w:val="16"/>
                        <w:szCs w:val="16"/>
                      </w:rPr>
                      <w:t>Página Alcaldía Local</w:t>
                    </w:r>
                  </w:p>
                  <w:p w14:paraId="0D612003" w14:textId="29EA060E" w:rsidR="00DD6494" w:rsidRPr="003A7387" w:rsidRDefault="00DD6494" w:rsidP="00E70085">
                    <w:pPr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</w:pPr>
                  </w:p>
                </w:txbxContent>
              </v:textbox>
            </v:shape>
          </w:pict>
        </mc:Fallback>
      </mc:AlternateContent>
    </w:r>
    <w:r w:rsidR="00DD6494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0AAAB48F" wp14:editId="51DD8400">
              <wp:simplePos x="0" y="0"/>
              <wp:positionH relativeFrom="column">
                <wp:posOffset>2339340</wp:posOffset>
              </wp:positionH>
              <wp:positionV relativeFrom="paragraph">
                <wp:posOffset>-514985</wp:posOffset>
              </wp:positionV>
              <wp:extent cx="1590675" cy="571500"/>
              <wp:effectExtent l="0" t="0" r="0" b="0"/>
              <wp:wrapNone/>
              <wp:docPr id="3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675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id w:val="1282840847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EndPr/>
                          <w:sdtContent>
                            <w:p w14:paraId="78B4773E" w14:textId="77777777" w:rsidR="00DD6494" w:rsidRPr="00BB5B75" w:rsidRDefault="00DD6494" w:rsidP="00BB5B75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BB5B75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Página </w:t>
                              </w:r>
                              <w:r w:rsidRPr="00BB5B75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BB5B75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instrText>PAGE</w:instrText>
                              </w:r>
                              <w:r w:rsidRPr="00BB5B75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="00D96E1D"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sz w:val="18"/>
                                  <w:szCs w:val="18"/>
                                </w:rPr>
                                <w:t>2</w:t>
                              </w:r>
                              <w:r w:rsidRPr="00BB5B75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  <w:r w:rsidRPr="00BB5B75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de </w:t>
                              </w:r>
                              <w:r w:rsidRPr="00BB5B75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BB5B75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instrText>NUMPAGES</w:instrText>
                              </w:r>
                              <w:r w:rsidRPr="00BB5B75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="00D96E1D"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sz w:val="18"/>
                                  <w:szCs w:val="18"/>
                                </w:rPr>
                                <w:t>2</w:t>
                              </w:r>
                              <w:r w:rsidRPr="00BB5B75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3E4F6F19" w14:textId="77777777" w:rsidR="00DD6494" w:rsidRPr="003A7387" w:rsidRDefault="00DD6494" w:rsidP="00E70085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AAB48F" id="_x0000_s1029" type="#_x0000_t202" style="position:absolute;margin-left:184.2pt;margin-top:-40.55pt;width:125.25pt;height: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" stroked="f">
              <v:textbox>
                <w:txbxContent>
                  <w:sdt>
                    <w:sdtPr>
                      <w:id w:val="1282840847"/>
                      <w:docPartObj>
                        <w:docPartGallery w:val="Page Numbers (Top of Page)"/>
                        <w:docPartUnique/>
                      </w:docPartObj>
                    </w:sdtPr>
                    <w:sdtEndPr/>
                    <w:sdtContent>
                      <w:p w14:paraId="78B4773E" w14:textId="77777777" w:rsidR="00DD6494" w:rsidRPr="00BB5B75" w:rsidRDefault="00DD6494" w:rsidP="00BB5B75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BB5B75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Página </w:t>
                        </w:r>
                        <w:r w:rsidRPr="00BB5B75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fldChar w:fldCharType="begin"/>
                        </w:r>
                        <w:r w:rsidRPr="00BB5B75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instrText>PAGE</w:instrText>
                        </w:r>
                        <w:r w:rsidRPr="00BB5B75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fldChar w:fldCharType="separate"/>
                        </w:r>
                        <w:r w:rsidR="00D96E1D">
                          <w:rPr>
                            <w:rFonts w:ascii="Arial" w:hAnsi="Arial" w:cs="Arial"/>
                            <w:b/>
                            <w:bCs/>
                            <w:noProof/>
                            <w:sz w:val="18"/>
                            <w:szCs w:val="18"/>
                          </w:rPr>
                          <w:t>2</w:t>
                        </w:r>
                        <w:r w:rsidRPr="00BB5B75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fldChar w:fldCharType="end"/>
                        </w:r>
                        <w:r w:rsidRPr="00BB5B75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de </w:t>
                        </w:r>
                        <w:r w:rsidRPr="00BB5B75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fldChar w:fldCharType="begin"/>
                        </w:r>
                        <w:r w:rsidRPr="00BB5B75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instrText>NUMPAGES</w:instrText>
                        </w:r>
                        <w:r w:rsidRPr="00BB5B75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fldChar w:fldCharType="separate"/>
                        </w:r>
                        <w:r w:rsidR="00D96E1D">
                          <w:rPr>
                            <w:rFonts w:ascii="Arial" w:hAnsi="Arial" w:cs="Arial"/>
                            <w:b/>
                            <w:bCs/>
                            <w:noProof/>
                            <w:sz w:val="18"/>
                            <w:szCs w:val="18"/>
                          </w:rPr>
                          <w:t>2</w:t>
                        </w:r>
                        <w:r w:rsidRPr="00BB5B75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fldChar w:fldCharType="end"/>
                        </w:r>
                      </w:p>
                    </w:sdtContent>
                  </w:sdt>
                  <w:p w14:paraId="3E4F6F19" w14:textId="77777777" w:rsidR="00DD6494" w:rsidRPr="003A7387" w:rsidRDefault="00DD6494" w:rsidP="00E70085">
                    <w:pPr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91EF79" w14:textId="462DCC64" w:rsidR="00DD6494" w:rsidRDefault="00DA1E56">
    <w:pPr>
      <w:pStyle w:val="Piedepgina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2EB8FB1" wp14:editId="1134C79E">
              <wp:simplePos x="0" y="0"/>
              <wp:positionH relativeFrom="column">
                <wp:posOffset>4320540</wp:posOffset>
              </wp:positionH>
              <wp:positionV relativeFrom="paragraph">
                <wp:posOffset>-619760</wp:posOffset>
              </wp:positionV>
              <wp:extent cx="1847850" cy="800100"/>
              <wp:effectExtent l="0" t="0" r="0" b="0"/>
              <wp:wrapNone/>
              <wp:docPr id="3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7850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83CA72" w14:textId="24D62DC0" w:rsidR="00147122" w:rsidRPr="00147122" w:rsidRDefault="00147122" w:rsidP="00147122">
                          <w:pPr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</w:pPr>
                          <w:r w:rsidRPr="00147122"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  <w:t>Código: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  <w:t xml:space="preserve"> </w:t>
                          </w:r>
                          <w:r w:rsidRPr="00147122"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  <w:t>GET-IVC-F0</w:t>
                          </w:r>
                          <w:r w:rsidR="005E5981"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  <w:t>55</w:t>
                          </w:r>
                        </w:p>
                        <w:p w14:paraId="3BFA61BD" w14:textId="37885051" w:rsidR="00147122" w:rsidRPr="00147122" w:rsidRDefault="00147122" w:rsidP="00147122">
                          <w:pPr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</w:pPr>
                          <w:r w:rsidRPr="00147122"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  <w:t>Versión:0</w:t>
                          </w:r>
                          <w:r w:rsidR="0069231C"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  <w:t>1</w:t>
                          </w:r>
                        </w:p>
                        <w:p w14:paraId="48056461" w14:textId="10F375B4" w:rsidR="00DD6494" w:rsidRDefault="00147122" w:rsidP="00DA1E56">
                          <w:pPr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</w:pPr>
                          <w:r w:rsidRPr="00147122"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  <w:t xml:space="preserve">Vigencia: </w:t>
                          </w:r>
                          <w:r w:rsidR="000D1E79"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  <w:t>23</w:t>
                          </w:r>
                          <w:r w:rsidRPr="00147122"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  <w:t xml:space="preserve"> de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  <w:t xml:space="preserve"> septiembre</w:t>
                          </w:r>
                          <w:r w:rsidRPr="00147122"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  <w:t xml:space="preserve"> de 2019</w:t>
                          </w:r>
                        </w:p>
                        <w:p w14:paraId="4168D716" w14:textId="599C0158" w:rsidR="00F10376" w:rsidRPr="003A7387" w:rsidRDefault="00F10376" w:rsidP="00DA1E56">
                          <w:pPr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  <w:t>Caso HOLA</w:t>
                          </w:r>
                          <w:r w:rsidR="005E5981"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  <w:t xml:space="preserve">: </w:t>
                          </w:r>
                          <w:r w:rsidR="005E5981" w:rsidRPr="005E5981"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  <w:t>70609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EB8FB1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340.2pt;margin-top:-48.8pt;width:145.5pt;height:6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" stroked="f">
              <v:textbox>
                <w:txbxContent>
                  <w:p w14:paraId="5583CA72" w14:textId="24D62DC0" w:rsidR="00147122" w:rsidRPr="00147122" w:rsidRDefault="00147122" w:rsidP="00147122">
                    <w:pPr>
                      <w:jc w:val="right"/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</w:pPr>
                    <w:r w:rsidRPr="00147122"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  <w:t>Código: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  <w:t xml:space="preserve"> </w:t>
                    </w:r>
                    <w:r w:rsidRPr="00147122"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  <w:t>GET-IVC-F0</w:t>
                    </w:r>
                    <w:r w:rsidR="005E5981"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  <w:t>55</w:t>
                    </w:r>
                  </w:p>
                  <w:p w14:paraId="3BFA61BD" w14:textId="37885051" w:rsidR="00147122" w:rsidRPr="00147122" w:rsidRDefault="00147122" w:rsidP="00147122">
                    <w:pPr>
                      <w:jc w:val="right"/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</w:pPr>
                    <w:r w:rsidRPr="00147122"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  <w:t>Versión:0</w:t>
                    </w:r>
                    <w:r w:rsidR="0069231C"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  <w:t>1</w:t>
                    </w:r>
                  </w:p>
                  <w:p w14:paraId="48056461" w14:textId="10F375B4" w:rsidR="00DD6494" w:rsidRDefault="00147122" w:rsidP="00DA1E56">
                    <w:pPr>
                      <w:jc w:val="right"/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</w:pPr>
                    <w:r w:rsidRPr="00147122"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  <w:t xml:space="preserve">Vigencia: </w:t>
                    </w:r>
                    <w:r w:rsidR="000D1E79"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  <w:t>23</w:t>
                    </w:r>
                    <w:r w:rsidRPr="00147122"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  <w:t xml:space="preserve"> de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  <w:t xml:space="preserve"> septiembre</w:t>
                    </w:r>
                    <w:r w:rsidRPr="00147122"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  <w:t xml:space="preserve"> de 2019</w:t>
                    </w:r>
                  </w:p>
                  <w:p w14:paraId="4168D716" w14:textId="599C0158" w:rsidR="00F10376" w:rsidRPr="003A7387" w:rsidRDefault="00F10376" w:rsidP="00DA1E56">
                    <w:pPr>
                      <w:jc w:val="right"/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  <w:t>Caso HOLA</w:t>
                    </w:r>
                    <w:r w:rsidR="005E5981"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  <w:t xml:space="preserve">: </w:t>
                    </w:r>
                    <w:r w:rsidR="005E5981" w:rsidRPr="005E5981"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  <w:t>70609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DD6494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5EB0AE0" wp14:editId="73D5A4A0">
              <wp:simplePos x="0" y="0"/>
              <wp:positionH relativeFrom="column">
                <wp:posOffset>-346710</wp:posOffset>
              </wp:positionH>
              <wp:positionV relativeFrom="paragraph">
                <wp:posOffset>-667385</wp:posOffset>
              </wp:positionV>
              <wp:extent cx="1600200" cy="800100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0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09517F" w14:textId="77777777" w:rsidR="00147122" w:rsidRDefault="00147122" w:rsidP="00E76A89">
                          <w:pPr>
                            <w:rPr>
                              <w:rFonts w:ascii="Tahoma" w:hAnsi="Tahoma" w:cs="Tahoma"/>
                              <w:color w:val="D9D9D9" w:themeColor="background1" w:themeShade="D9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hAnsi="Tahoma" w:cs="Tahoma"/>
                              <w:color w:val="D9D9D9" w:themeColor="background1" w:themeShade="D9"/>
                              <w:sz w:val="16"/>
                              <w:szCs w:val="16"/>
                            </w:rPr>
                            <w:t>Dirección Alcaldía Local</w:t>
                          </w:r>
                        </w:p>
                        <w:p w14:paraId="48B6D2CE" w14:textId="49E9EDBE" w:rsidR="00DD6494" w:rsidRDefault="00DD6494" w:rsidP="00E76A89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</w:pPr>
                          <w:r w:rsidRPr="003A7387"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  <w:t xml:space="preserve">Tel. </w:t>
                          </w:r>
                          <w:proofErr w:type="spellStart"/>
                          <w:r w:rsidR="00147122">
                            <w:rPr>
                              <w:rFonts w:ascii="Tahoma" w:hAnsi="Tahoma" w:cs="Tahoma"/>
                              <w:color w:val="D9D9D9" w:themeColor="background1" w:themeShade="D9"/>
                              <w:sz w:val="16"/>
                              <w:szCs w:val="16"/>
                            </w:rPr>
                            <w:t>xxxxxx-xxxxxx</w:t>
                          </w:r>
                          <w:proofErr w:type="spellEnd"/>
                        </w:p>
                        <w:p w14:paraId="28C1F4E4" w14:textId="77777777" w:rsidR="00DD6494" w:rsidRPr="003A7387" w:rsidRDefault="00DD6494" w:rsidP="00E76A89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  <w:t>Información Línea 195</w:t>
                          </w:r>
                        </w:p>
                        <w:p w14:paraId="33DC9051" w14:textId="50EC27FF" w:rsidR="00DD6494" w:rsidRPr="00147122" w:rsidRDefault="00147122" w:rsidP="002F6155">
                          <w:pPr>
                            <w:rPr>
                              <w:rFonts w:ascii="Arial" w:hAnsi="Arial" w:cs="Arial"/>
                              <w:color w:val="D9D9D9" w:themeColor="background1" w:themeShade="D9"/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ascii="Tahoma" w:hAnsi="Tahoma" w:cs="Tahoma"/>
                              <w:color w:val="D9D9D9" w:themeColor="background1" w:themeShade="D9"/>
                              <w:sz w:val="16"/>
                              <w:szCs w:val="16"/>
                            </w:rPr>
                            <w:t>Página Alcaldía Local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EB0AE0" id="_x0000_s1031" type="#_x0000_t202" style="position:absolute;margin-left:-27.3pt;margin-top:-52.55pt;width:126pt;height:6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" stroked="f">
              <v:textbox>
                <w:txbxContent>
                  <w:p w14:paraId="7009517F" w14:textId="77777777" w:rsidR="00147122" w:rsidRDefault="00147122" w:rsidP="00E76A89">
                    <w:pPr>
                      <w:rPr>
                        <w:rFonts w:ascii="Tahoma" w:hAnsi="Tahoma" w:cs="Tahoma"/>
                        <w:color w:val="D9D9D9" w:themeColor="background1" w:themeShade="D9"/>
                        <w:sz w:val="16"/>
                        <w:szCs w:val="16"/>
                      </w:rPr>
                    </w:pPr>
                    <w:r>
                      <w:rPr>
                        <w:rFonts w:ascii="Tahoma" w:hAnsi="Tahoma" w:cs="Tahoma"/>
                        <w:color w:val="D9D9D9" w:themeColor="background1" w:themeShade="D9"/>
                        <w:sz w:val="16"/>
                        <w:szCs w:val="16"/>
                      </w:rPr>
                      <w:t>Dirección Alcaldía Local</w:t>
                    </w:r>
                  </w:p>
                  <w:p w14:paraId="48B6D2CE" w14:textId="49E9EDBE" w:rsidR="00DD6494" w:rsidRDefault="00DD6494" w:rsidP="00E76A89">
                    <w:pPr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</w:pPr>
                    <w:r w:rsidRPr="003A7387"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  <w:t xml:space="preserve">Tel. </w:t>
                    </w:r>
                    <w:proofErr w:type="spellStart"/>
                    <w:r w:rsidR="00147122">
                      <w:rPr>
                        <w:rFonts w:ascii="Tahoma" w:hAnsi="Tahoma" w:cs="Tahoma"/>
                        <w:color w:val="D9D9D9" w:themeColor="background1" w:themeShade="D9"/>
                        <w:sz w:val="16"/>
                        <w:szCs w:val="16"/>
                      </w:rPr>
                      <w:t>xxxxxx-xxxxxx</w:t>
                    </w:r>
                    <w:proofErr w:type="spellEnd"/>
                  </w:p>
                  <w:p w14:paraId="28C1F4E4" w14:textId="77777777" w:rsidR="00DD6494" w:rsidRPr="003A7387" w:rsidRDefault="00DD6494" w:rsidP="00E76A89">
                    <w:pPr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  <w:t>Información Línea 195</w:t>
                    </w:r>
                  </w:p>
                  <w:p w14:paraId="33DC9051" w14:textId="50EC27FF" w:rsidR="00DD6494" w:rsidRPr="00147122" w:rsidRDefault="00147122" w:rsidP="002F6155">
                    <w:pPr>
                      <w:rPr>
                        <w:rFonts w:ascii="Arial" w:hAnsi="Arial" w:cs="Arial"/>
                        <w:color w:val="D9D9D9" w:themeColor="background1" w:themeShade="D9"/>
                        <w:sz w:val="16"/>
                        <w:szCs w:val="16"/>
                        <w:lang w:val="es-MX"/>
                      </w:rPr>
                    </w:pPr>
                    <w:r>
                      <w:rPr>
                        <w:rFonts w:ascii="Tahoma" w:hAnsi="Tahoma" w:cs="Tahoma"/>
                        <w:color w:val="D9D9D9" w:themeColor="background1" w:themeShade="D9"/>
                        <w:sz w:val="16"/>
                        <w:szCs w:val="16"/>
                      </w:rPr>
                      <w:t>Página Alcaldía Local</w:t>
                    </w:r>
                  </w:p>
                </w:txbxContent>
              </v:textbox>
            </v:shape>
          </w:pict>
        </mc:Fallback>
      </mc:AlternateContent>
    </w:r>
    <w:r w:rsidR="00DD6494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69EECD0" wp14:editId="19EF97D2">
              <wp:simplePos x="0" y="0"/>
              <wp:positionH relativeFrom="column">
                <wp:posOffset>2272665</wp:posOffset>
              </wp:positionH>
              <wp:positionV relativeFrom="paragraph">
                <wp:posOffset>-638810</wp:posOffset>
              </wp:positionV>
              <wp:extent cx="1457325" cy="581025"/>
              <wp:effectExtent l="0" t="0" r="0" b="0"/>
              <wp:wrapNone/>
              <wp:docPr id="3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7325" cy="581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id w:val="833960364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End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sdtEndPr>
                          <w:sdtContent>
                            <w:p w14:paraId="28E97EBF" w14:textId="77777777" w:rsidR="00DD6494" w:rsidRPr="00E70085" w:rsidRDefault="00DD6494" w:rsidP="00E70085">
                              <w:pPr>
                                <w:pStyle w:val="Piedepgina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E70085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es-ES"/>
                                </w:rPr>
                                <w:t xml:space="preserve">Página </w:t>
                              </w:r>
                              <w:r w:rsidRPr="00E70085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E70085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instrText>PAGE</w:instrText>
                              </w:r>
                              <w:r w:rsidRPr="00E70085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="00997828"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E70085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  <w:r w:rsidRPr="00E70085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es-ES"/>
                                </w:rPr>
                                <w:t xml:space="preserve"> de </w:t>
                              </w:r>
                              <w:r w:rsidRPr="00E70085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E70085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instrText>NUMPAGES</w:instrText>
                              </w:r>
                              <w:r w:rsidRPr="00E70085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="00997828"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sz w:val="18"/>
                                  <w:szCs w:val="18"/>
                                </w:rPr>
                                <w:t>2</w:t>
                              </w:r>
                              <w:r w:rsidRPr="00E70085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20B0406D" w14:textId="77777777" w:rsidR="00DD6494" w:rsidRPr="003A7387" w:rsidRDefault="00DD6494" w:rsidP="00E70085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9EECD0" id="_x0000_s1032" type="#_x0000_t202" style="position:absolute;margin-left:178.95pt;margin-top:-50.3pt;width:114.75pt;height:4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" stroked="f">
              <v:textbox>
                <w:txbxContent>
                  <w:sdt>
                    <w:sdtPr>
                      <w:id w:val="833960364"/>
                      <w:docPartObj>
                        <w:docPartGallery w:val="Page Numbers (Top of Page)"/>
                        <w:docPartUnique/>
                      </w:docPartObj>
                    </w:sdtPr>
                    <w:sdtEndPr>
                      <w:rPr>
                        <w:rFonts w:ascii="Arial" w:hAnsi="Arial" w:cs="Arial"/>
                        <w:sz w:val="18"/>
                        <w:szCs w:val="18"/>
                      </w:rPr>
                    </w:sdtEndPr>
                    <w:sdtContent>
                      <w:p w14:paraId="28E97EBF" w14:textId="77777777" w:rsidR="00DD6494" w:rsidRPr="00E70085" w:rsidRDefault="00DD6494" w:rsidP="00E70085">
                        <w:pPr>
                          <w:pStyle w:val="Piedepgina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E70085">
                          <w:rPr>
                            <w:rFonts w:ascii="Arial" w:hAnsi="Arial" w:cs="Arial"/>
                            <w:sz w:val="18"/>
                            <w:szCs w:val="18"/>
                            <w:lang w:val="es-ES"/>
                          </w:rPr>
                          <w:t xml:space="preserve">Página </w:t>
                        </w:r>
                        <w:r w:rsidRPr="00E70085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fldChar w:fldCharType="begin"/>
                        </w:r>
                        <w:r w:rsidRPr="00E70085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instrText>PAGE</w:instrText>
                        </w:r>
                        <w:r w:rsidRPr="00E70085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fldChar w:fldCharType="separate"/>
                        </w:r>
                        <w:r w:rsidR="00997828">
                          <w:rPr>
                            <w:rFonts w:ascii="Arial" w:hAnsi="Arial" w:cs="Arial"/>
                            <w:b/>
                            <w:bCs/>
                            <w:noProof/>
                            <w:sz w:val="18"/>
                            <w:szCs w:val="18"/>
                          </w:rPr>
                          <w:t>1</w:t>
                        </w:r>
                        <w:r w:rsidRPr="00E70085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fldChar w:fldCharType="end"/>
                        </w:r>
                        <w:r w:rsidRPr="00E70085">
                          <w:rPr>
                            <w:rFonts w:ascii="Arial" w:hAnsi="Arial" w:cs="Arial"/>
                            <w:sz w:val="18"/>
                            <w:szCs w:val="18"/>
                            <w:lang w:val="es-ES"/>
                          </w:rPr>
                          <w:t xml:space="preserve"> de </w:t>
                        </w:r>
                        <w:r w:rsidRPr="00E70085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fldChar w:fldCharType="begin"/>
                        </w:r>
                        <w:r w:rsidRPr="00E70085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instrText>NUMPAGES</w:instrText>
                        </w:r>
                        <w:r w:rsidRPr="00E70085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fldChar w:fldCharType="separate"/>
                        </w:r>
                        <w:r w:rsidR="00997828">
                          <w:rPr>
                            <w:rFonts w:ascii="Arial" w:hAnsi="Arial" w:cs="Arial"/>
                            <w:b/>
                            <w:bCs/>
                            <w:noProof/>
                            <w:sz w:val="18"/>
                            <w:szCs w:val="18"/>
                          </w:rPr>
                          <w:t>2</w:t>
                        </w:r>
                        <w:r w:rsidRPr="00E70085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fldChar w:fldCharType="end"/>
                        </w:r>
                      </w:p>
                    </w:sdtContent>
                  </w:sdt>
                  <w:p w14:paraId="20B0406D" w14:textId="77777777" w:rsidR="00DD6494" w:rsidRPr="003A7387" w:rsidRDefault="00DD6494" w:rsidP="00E70085">
                    <w:pPr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DAC84B" w14:textId="77777777" w:rsidR="003301F3" w:rsidRDefault="003301F3">
      <w:r>
        <w:separator/>
      </w:r>
    </w:p>
  </w:footnote>
  <w:footnote w:type="continuationSeparator" w:id="0">
    <w:p w14:paraId="32E10EC0" w14:textId="77777777" w:rsidR="003301F3" w:rsidRDefault="003301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C3BCB0" w14:textId="5C59ED99" w:rsidR="000B6DE2" w:rsidRDefault="000B6DE2" w:rsidP="000B6DE2">
    <w:pPr>
      <w:pStyle w:val="Encabezado"/>
      <w:jc w:val="center"/>
    </w:pPr>
    <w:r>
      <w:rPr>
        <w:noProof/>
        <w:lang w:val="es-CO" w:eastAsia="es-CO"/>
      </w:rPr>
      <w:drawing>
        <wp:inline distT="0" distB="0" distL="0" distR="0" wp14:anchorId="00FCF448" wp14:editId="03341EA4">
          <wp:extent cx="599704" cy="630639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266" cy="703789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F49458" w14:textId="5E7B8A49" w:rsidR="006F4DBA" w:rsidRDefault="00DD6494" w:rsidP="00645791">
    <w:pPr>
      <w:pStyle w:val="Encabezado"/>
      <w:jc w:val="center"/>
      <w:rPr>
        <w:rFonts w:ascii="Arial" w:hAnsi="Arial" w:cs="Arial"/>
        <w:b/>
        <w:sz w:val="24"/>
        <w:szCs w:val="28"/>
      </w:rPr>
    </w:pPr>
    <w:r>
      <w:rPr>
        <w:noProof/>
        <w:lang w:val="es-CO" w:eastAsia="es-CO"/>
      </w:rPr>
      <w:drawing>
        <wp:inline distT="0" distB="0" distL="0" distR="0" wp14:anchorId="3A1DDABA" wp14:editId="265CEC89">
          <wp:extent cx="599704" cy="630639"/>
          <wp:effectExtent l="0" t="0" r="0" b="0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266" cy="703789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14:paraId="242B6256" w14:textId="740D14C2" w:rsidR="00DD6494" w:rsidRDefault="00DD6494" w:rsidP="00645791">
    <w:pPr>
      <w:pStyle w:val="Encabezado"/>
      <w:jc w:val="center"/>
    </w:pPr>
    <w:r w:rsidRPr="00E76A89">
      <w:rPr>
        <w:rFonts w:ascii="Arial" w:hAnsi="Arial" w:cs="Arial"/>
        <w:b/>
        <w:sz w:val="24"/>
        <w:szCs w:val="28"/>
      </w:rPr>
      <w:t xml:space="preserve">ALCALDIA LOCAL DE </w:t>
    </w:r>
    <w:r w:rsidR="00147122">
      <w:rPr>
        <w:rFonts w:ascii="Arial" w:hAnsi="Arial" w:cs="Arial"/>
        <w:b/>
        <w:sz w:val="24"/>
        <w:szCs w:val="28"/>
      </w:rPr>
      <w:t>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24337A35"/>
    <w:multiLevelType w:val="hybridMultilevel"/>
    <w:tmpl w:val="6450BBF4"/>
    <w:lvl w:ilvl="0" w:tplc="17CAF1D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7A675C"/>
    <w:multiLevelType w:val="hybridMultilevel"/>
    <w:tmpl w:val="7FC4F278"/>
    <w:lvl w:ilvl="0" w:tplc="90269E2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976306"/>
    <w:multiLevelType w:val="hybridMultilevel"/>
    <w:tmpl w:val="7CBCDCD4"/>
    <w:lvl w:ilvl="0" w:tplc="B65A2B90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9572BDF"/>
    <w:multiLevelType w:val="hybridMultilevel"/>
    <w:tmpl w:val="76D8A88C"/>
    <w:lvl w:ilvl="0" w:tplc="23F4B76E">
      <w:numFmt w:val="bullet"/>
      <w:lvlText w:val="-"/>
      <w:lvlJc w:val="left"/>
      <w:pPr>
        <w:ind w:left="840" w:hanging="360"/>
      </w:pPr>
      <w:rPr>
        <w:rFonts w:ascii="Arial" w:eastAsia="Times New Roman" w:hAnsi="Arial" w:cs="Arial" w:hint="default"/>
        <w:sz w:val="24"/>
      </w:rPr>
    </w:lvl>
    <w:lvl w:ilvl="1" w:tplc="240A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5" w15:restartNumberingAfterBreak="0">
    <w:nsid w:val="682F0ED2"/>
    <w:multiLevelType w:val="hybridMultilevel"/>
    <w:tmpl w:val="6D76A88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7E7EDA"/>
    <w:multiLevelType w:val="hybridMultilevel"/>
    <w:tmpl w:val="15BAFE68"/>
    <w:lvl w:ilvl="0" w:tplc="3454FC7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3373C6"/>
    <w:multiLevelType w:val="hybridMultilevel"/>
    <w:tmpl w:val="01E864AA"/>
    <w:lvl w:ilvl="0" w:tplc="B5089D66">
      <w:numFmt w:val="bullet"/>
      <w:lvlText w:val="-"/>
      <w:lvlJc w:val="left"/>
      <w:pPr>
        <w:ind w:left="48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6"/>
  </w:num>
  <w:num w:numId="5">
    <w:abstractNumId w:val="7"/>
  </w:num>
  <w:num w:numId="6">
    <w:abstractNumId w:val="4"/>
  </w:num>
  <w:num w:numId="7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7B2E"/>
    <w:rsid w:val="000002F4"/>
    <w:rsid w:val="000009EF"/>
    <w:rsid w:val="0000197C"/>
    <w:rsid w:val="00002475"/>
    <w:rsid w:val="000026C7"/>
    <w:rsid w:val="00003612"/>
    <w:rsid w:val="00003AEA"/>
    <w:rsid w:val="00004C9A"/>
    <w:rsid w:val="0000516B"/>
    <w:rsid w:val="0000522A"/>
    <w:rsid w:val="00005E08"/>
    <w:rsid w:val="0000655A"/>
    <w:rsid w:val="00006641"/>
    <w:rsid w:val="0000731A"/>
    <w:rsid w:val="000075A3"/>
    <w:rsid w:val="00007A3D"/>
    <w:rsid w:val="00007F3B"/>
    <w:rsid w:val="00010A6C"/>
    <w:rsid w:val="000171AB"/>
    <w:rsid w:val="0001730C"/>
    <w:rsid w:val="00020A8B"/>
    <w:rsid w:val="0002194D"/>
    <w:rsid w:val="00021BC7"/>
    <w:rsid w:val="0002387F"/>
    <w:rsid w:val="000242C5"/>
    <w:rsid w:val="00024B0B"/>
    <w:rsid w:val="00026861"/>
    <w:rsid w:val="000274F4"/>
    <w:rsid w:val="00027919"/>
    <w:rsid w:val="00027B02"/>
    <w:rsid w:val="000302BB"/>
    <w:rsid w:val="00031437"/>
    <w:rsid w:val="0003179C"/>
    <w:rsid w:val="00031C48"/>
    <w:rsid w:val="0003245E"/>
    <w:rsid w:val="00032B10"/>
    <w:rsid w:val="00032C91"/>
    <w:rsid w:val="00033762"/>
    <w:rsid w:val="00033E3E"/>
    <w:rsid w:val="00034250"/>
    <w:rsid w:val="00034310"/>
    <w:rsid w:val="00034BB2"/>
    <w:rsid w:val="0003533F"/>
    <w:rsid w:val="00036859"/>
    <w:rsid w:val="00036980"/>
    <w:rsid w:val="00036EC6"/>
    <w:rsid w:val="00036F9C"/>
    <w:rsid w:val="0003729E"/>
    <w:rsid w:val="00037F56"/>
    <w:rsid w:val="000408F3"/>
    <w:rsid w:val="00040BBD"/>
    <w:rsid w:val="000419C9"/>
    <w:rsid w:val="000422C1"/>
    <w:rsid w:val="000426C6"/>
    <w:rsid w:val="00043A37"/>
    <w:rsid w:val="0004411F"/>
    <w:rsid w:val="000444E6"/>
    <w:rsid w:val="00044A7C"/>
    <w:rsid w:val="00046415"/>
    <w:rsid w:val="00050300"/>
    <w:rsid w:val="00050530"/>
    <w:rsid w:val="0005172B"/>
    <w:rsid w:val="0005388E"/>
    <w:rsid w:val="00053B33"/>
    <w:rsid w:val="00053EB9"/>
    <w:rsid w:val="000541A2"/>
    <w:rsid w:val="00054228"/>
    <w:rsid w:val="00054750"/>
    <w:rsid w:val="00054833"/>
    <w:rsid w:val="00055CA1"/>
    <w:rsid w:val="00056B7C"/>
    <w:rsid w:val="00056D68"/>
    <w:rsid w:val="00056F77"/>
    <w:rsid w:val="00057E90"/>
    <w:rsid w:val="000604D7"/>
    <w:rsid w:val="00060900"/>
    <w:rsid w:val="00060D3F"/>
    <w:rsid w:val="00061291"/>
    <w:rsid w:val="000612B9"/>
    <w:rsid w:val="00061393"/>
    <w:rsid w:val="000623DF"/>
    <w:rsid w:val="000628AC"/>
    <w:rsid w:val="00062CF7"/>
    <w:rsid w:val="0006331A"/>
    <w:rsid w:val="000640CC"/>
    <w:rsid w:val="00064B9E"/>
    <w:rsid w:val="00064BBD"/>
    <w:rsid w:val="00064F21"/>
    <w:rsid w:val="0006568E"/>
    <w:rsid w:val="00065820"/>
    <w:rsid w:val="00066570"/>
    <w:rsid w:val="00066DFE"/>
    <w:rsid w:val="00067A3D"/>
    <w:rsid w:val="00067B7D"/>
    <w:rsid w:val="00070A17"/>
    <w:rsid w:val="0007101D"/>
    <w:rsid w:val="0007129C"/>
    <w:rsid w:val="00071A80"/>
    <w:rsid w:val="00072098"/>
    <w:rsid w:val="00072545"/>
    <w:rsid w:val="00073230"/>
    <w:rsid w:val="000733F9"/>
    <w:rsid w:val="000734B5"/>
    <w:rsid w:val="0007537B"/>
    <w:rsid w:val="000754E4"/>
    <w:rsid w:val="00076709"/>
    <w:rsid w:val="000771BC"/>
    <w:rsid w:val="00077B4D"/>
    <w:rsid w:val="00080AFA"/>
    <w:rsid w:val="00081E07"/>
    <w:rsid w:val="000831D8"/>
    <w:rsid w:val="00085300"/>
    <w:rsid w:val="00085DF8"/>
    <w:rsid w:val="00086F27"/>
    <w:rsid w:val="00087DAF"/>
    <w:rsid w:val="00090214"/>
    <w:rsid w:val="00090A70"/>
    <w:rsid w:val="00091CDD"/>
    <w:rsid w:val="0009249D"/>
    <w:rsid w:val="00092B8C"/>
    <w:rsid w:val="00094179"/>
    <w:rsid w:val="000941B0"/>
    <w:rsid w:val="0009473A"/>
    <w:rsid w:val="00094DDC"/>
    <w:rsid w:val="000961AB"/>
    <w:rsid w:val="00097518"/>
    <w:rsid w:val="00097AF5"/>
    <w:rsid w:val="00097CB8"/>
    <w:rsid w:val="000A071A"/>
    <w:rsid w:val="000A123A"/>
    <w:rsid w:val="000A1A06"/>
    <w:rsid w:val="000A1BCD"/>
    <w:rsid w:val="000A253B"/>
    <w:rsid w:val="000A2AA8"/>
    <w:rsid w:val="000A2D6C"/>
    <w:rsid w:val="000A36B7"/>
    <w:rsid w:val="000A592B"/>
    <w:rsid w:val="000A68A8"/>
    <w:rsid w:val="000A7915"/>
    <w:rsid w:val="000B05D6"/>
    <w:rsid w:val="000B0EFF"/>
    <w:rsid w:val="000B422E"/>
    <w:rsid w:val="000B56FD"/>
    <w:rsid w:val="000B6DE2"/>
    <w:rsid w:val="000B76CB"/>
    <w:rsid w:val="000B7C9E"/>
    <w:rsid w:val="000C2094"/>
    <w:rsid w:val="000C380F"/>
    <w:rsid w:val="000C4D4C"/>
    <w:rsid w:val="000C4F67"/>
    <w:rsid w:val="000C5385"/>
    <w:rsid w:val="000C5890"/>
    <w:rsid w:val="000C5907"/>
    <w:rsid w:val="000C6018"/>
    <w:rsid w:val="000C67E8"/>
    <w:rsid w:val="000C73BE"/>
    <w:rsid w:val="000C7F9F"/>
    <w:rsid w:val="000D0B58"/>
    <w:rsid w:val="000D1317"/>
    <w:rsid w:val="000D1E79"/>
    <w:rsid w:val="000D36F4"/>
    <w:rsid w:val="000D3D5B"/>
    <w:rsid w:val="000D4C2F"/>
    <w:rsid w:val="000D57A5"/>
    <w:rsid w:val="000D5B82"/>
    <w:rsid w:val="000D7086"/>
    <w:rsid w:val="000E0562"/>
    <w:rsid w:val="000E0856"/>
    <w:rsid w:val="000E2374"/>
    <w:rsid w:val="000E297E"/>
    <w:rsid w:val="000E34C5"/>
    <w:rsid w:val="000E3837"/>
    <w:rsid w:val="000E40C2"/>
    <w:rsid w:val="000E53EA"/>
    <w:rsid w:val="000E60B3"/>
    <w:rsid w:val="000F0E4F"/>
    <w:rsid w:val="000F107F"/>
    <w:rsid w:val="000F1703"/>
    <w:rsid w:val="000F18F4"/>
    <w:rsid w:val="000F2112"/>
    <w:rsid w:val="000F27BF"/>
    <w:rsid w:val="000F3039"/>
    <w:rsid w:val="000F3C77"/>
    <w:rsid w:val="000F44A7"/>
    <w:rsid w:val="000F4513"/>
    <w:rsid w:val="000F4776"/>
    <w:rsid w:val="000F4CBA"/>
    <w:rsid w:val="000F4DBA"/>
    <w:rsid w:val="000F50BB"/>
    <w:rsid w:val="000F5685"/>
    <w:rsid w:val="000F628C"/>
    <w:rsid w:val="000F631D"/>
    <w:rsid w:val="000F6DE8"/>
    <w:rsid w:val="000F743B"/>
    <w:rsid w:val="000F7FB8"/>
    <w:rsid w:val="00102F00"/>
    <w:rsid w:val="00106422"/>
    <w:rsid w:val="00106E00"/>
    <w:rsid w:val="0010738D"/>
    <w:rsid w:val="00107A14"/>
    <w:rsid w:val="00107EA9"/>
    <w:rsid w:val="0011192F"/>
    <w:rsid w:val="001123F9"/>
    <w:rsid w:val="001129DF"/>
    <w:rsid w:val="00113F4F"/>
    <w:rsid w:val="00114572"/>
    <w:rsid w:val="00114C9D"/>
    <w:rsid w:val="00114CA3"/>
    <w:rsid w:val="00115034"/>
    <w:rsid w:val="00115412"/>
    <w:rsid w:val="00116370"/>
    <w:rsid w:val="00120390"/>
    <w:rsid w:val="00120842"/>
    <w:rsid w:val="00120E83"/>
    <w:rsid w:val="00121DFF"/>
    <w:rsid w:val="00123742"/>
    <w:rsid w:val="00123C03"/>
    <w:rsid w:val="00124275"/>
    <w:rsid w:val="00124562"/>
    <w:rsid w:val="00125207"/>
    <w:rsid w:val="0012522E"/>
    <w:rsid w:val="00125637"/>
    <w:rsid w:val="00126116"/>
    <w:rsid w:val="00126D30"/>
    <w:rsid w:val="001278EA"/>
    <w:rsid w:val="0013124D"/>
    <w:rsid w:val="00131446"/>
    <w:rsid w:val="00132295"/>
    <w:rsid w:val="001335D4"/>
    <w:rsid w:val="00133CEE"/>
    <w:rsid w:val="00133D86"/>
    <w:rsid w:val="00133EDC"/>
    <w:rsid w:val="00135363"/>
    <w:rsid w:val="001367C5"/>
    <w:rsid w:val="00137949"/>
    <w:rsid w:val="0014081A"/>
    <w:rsid w:val="001428C4"/>
    <w:rsid w:val="00142DB3"/>
    <w:rsid w:val="00142DEE"/>
    <w:rsid w:val="001442A8"/>
    <w:rsid w:val="00144D3C"/>
    <w:rsid w:val="0014526C"/>
    <w:rsid w:val="00147122"/>
    <w:rsid w:val="00150328"/>
    <w:rsid w:val="00150B52"/>
    <w:rsid w:val="00151853"/>
    <w:rsid w:val="00152374"/>
    <w:rsid w:val="00154B52"/>
    <w:rsid w:val="001559A8"/>
    <w:rsid w:val="00155A00"/>
    <w:rsid w:val="001612BB"/>
    <w:rsid w:val="00161CE6"/>
    <w:rsid w:val="00163106"/>
    <w:rsid w:val="00164120"/>
    <w:rsid w:val="0016611C"/>
    <w:rsid w:val="00167BDD"/>
    <w:rsid w:val="00167E79"/>
    <w:rsid w:val="00171163"/>
    <w:rsid w:val="0017206E"/>
    <w:rsid w:val="00172D94"/>
    <w:rsid w:val="00173A76"/>
    <w:rsid w:val="00173E64"/>
    <w:rsid w:val="00174314"/>
    <w:rsid w:val="00175940"/>
    <w:rsid w:val="00175BBB"/>
    <w:rsid w:val="00175EEC"/>
    <w:rsid w:val="00176FDB"/>
    <w:rsid w:val="00177B05"/>
    <w:rsid w:val="00181109"/>
    <w:rsid w:val="00181E97"/>
    <w:rsid w:val="001820D5"/>
    <w:rsid w:val="0018282B"/>
    <w:rsid w:val="001838C9"/>
    <w:rsid w:val="00183D80"/>
    <w:rsid w:val="00183F05"/>
    <w:rsid w:val="0018527A"/>
    <w:rsid w:val="0018594C"/>
    <w:rsid w:val="00186ADB"/>
    <w:rsid w:val="00191CE9"/>
    <w:rsid w:val="00193148"/>
    <w:rsid w:val="00193317"/>
    <w:rsid w:val="00193A26"/>
    <w:rsid w:val="00194DD6"/>
    <w:rsid w:val="001953F8"/>
    <w:rsid w:val="0019650C"/>
    <w:rsid w:val="00197165"/>
    <w:rsid w:val="00197DDF"/>
    <w:rsid w:val="00197EE1"/>
    <w:rsid w:val="00197F3B"/>
    <w:rsid w:val="001A0213"/>
    <w:rsid w:val="001A0AC0"/>
    <w:rsid w:val="001A0F14"/>
    <w:rsid w:val="001A14FB"/>
    <w:rsid w:val="001A1E9B"/>
    <w:rsid w:val="001A2A19"/>
    <w:rsid w:val="001A2BD0"/>
    <w:rsid w:val="001A357A"/>
    <w:rsid w:val="001A3CC5"/>
    <w:rsid w:val="001A59C0"/>
    <w:rsid w:val="001A5DBE"/>
    <w:rsid w:val="001A6989"/>
    <w:rsid w:val="001B0574"/>
    <w:rsid w:val="001B09A9"/>
    <w:rsid w:val="001B1906"/>
    <w:rsid w:val="001B1B38"/>
    <w:rsid w:val="001B21C8"/>
    <w:rsid w:val="001B58A2"/>
    <w:rsid w:val="001B5F56"/>
    <w:rsid w:val="001B610C"/>
    <w:rsid w:val="001B679D"/>
    <w:rsid w:val="001B71B0"/>
    <w:rsid w:val="001B71E8"/>
    <w:rsid w:val="001B79F4"/>
    <w:rsid w:val="001C018C"/>
    <w:rsid w:val="001C0309"/>
    <w:rsid w:val="001C0BB8"/>
    <w:rsid w:val="001C20F3"/>
    <w:rsid w:val="001C2C76"/>
    <w:rsid w:val="001C370A"/>
    <w:rsid w:val="001C3B61"/>
    <w:rsid w:val="001C3DC9"/>
    <w:rsid w:val="001C5B60"/>
    <w:rsid w:val="001C5DDC"/>
    <w:rsid w:val="001C69CB"/>
    <w:rsid w:val="001D0176"/>
    <w:rsid w:val="001D0A8F"/>
    <w:rsid w:val="001D13B3"/>
    <w:rsid w:val="001D2128"/>
    <w:rsid w:val="001D35BC"/>
    <w:rsid w:val="001D3892"/>
    <w:rsid w:val="001D5C41"/>
    <w:rsid w:val="001D6037"/>
    <w:rsid w:val="001D672A"/>
    <w:rsid w:val="001D678D"/>
    <w:rsid w:val="001D77CC"/>
    <w:rsid w:val="001E0A83"/>
    <w:rsid w:val="001E0B3E"/>
    <w:rsid w:val="001E1515"/>
    <w:rsid w:val="001E152E"/>
    <w:rsid w:val="001E1980"/>
    <w:rsid w:val="001E1CEF"/>
    <w:rsid w:val="001E2286"/>
    <w:rsid w:val="001E31D2"/>
    <w:rsid w:val="001E49A3"/>
    <w:rsid w:val="001E56BE"/>
    <w:rsid w:val="001E56F8"/>
    <w:rsid w:val="001E6121"/>
    <w:rsid w:val="001E61EA"/>
    <w:rsid w:val="001F0344"/>
    <w:rsid w:val="001F176B"/>
    <w:rsid w:val="001F211E"/>
    <w:rsid w:val="001F2159"/>
    <w:rsid w:val="001F21B5"/>
    <w:rsid w:val="001F3DCF"/>
    <w:rsid w:val="001F4139"/>
    <w:rsid w:val="001F416C"/>
    <w:rsid w:val="001F4356"/>
    <w:rsid w:val="001F61B9"/>
    <w:rsid w:val="001F656C"/>
    <w:rsid w:val="001F65F9"/>
    <w:rsid w:val="001F6688"/>
    <w:rsid w:val="001F748A"/>
    <w:rsid w:val="0020013E"/>
    <w:rsid w:val="00200299"/>
    <w:rsid w:val="00200D1C"/>
    <w:rsid w:val="00200EF9"/>
    <w:rsid w:val="00206736"/>
    <w:rsid w:val="00206E6B"/>
    <w:rsid w:val="002100A6"/>
    <w:rsid w:val="00210792"/>
    <w:rsid w:val="00211344"/>
    <w:rsid w:val="00211A81"/>
    <w:rsid w:val="00213216"/>
    <w:rsid w:val="0021390E"/>
    <w:rsid w:val="002155F8"/>
    <w:rsid w:val="00216715"/>
    <w:rsid w:val="00216C61"/>
    <w:rsid w:val="00217052"/>
    <w:rsid w:val="002176D1"/>
    <w:rsid w:val="00217F9D"/>
    <w:rsid w:val="002205E1"/>
    <w:rsid w:val="0022232A"/>
    <w:rsid w:val="00224A89"/>
    <w:rsid w:val="00224BEF"/>
    <w:rsid w:val="00224CCC"/>
    <w:rsid w:val="002252DE"/>
    <w:rsid w:val="00226720"/>
    <w:rsid w:val="00230541"/>
    <w:rsid w:val="00231645"/>
    <w:rsid w:val="00231ACE"/>
    <w:rsid w:val="00232E9F"/>
    <w:rsid w:val="00233409"/>
    <w:rsid w:val="002337BA"/>
    <w:rsid w:val="00234267"/>
    <w:rsid w:val="00236020"/>
    <w:rsid w:val="0023604F"/>
    <w:rsid w:val="00237782"/>
    <w:rsid w:val="00241832"/>
    <w:rsid w:val="00242228"/>
    <w:rsid w:val="002431E4"/>
    <w:rsid w:val="002432D5"/>
    <w:rsid w:val="002434D5"/>
    <w:rsid w:val="002436A4"/>
    <w:rsid w:val="00243ADF"/>
    <w:rsid w:val="00243BB3"/>
    <w:rsid w:val="00245015"/>
    <w:rsid w:val="002465FB"/>
    <w:rsid w:val="0024776B"/>
    <w:rsid w:val="00247A08"/>
    <w:rsid w:val="00252586"/>
    <w:rsid w:val="002577A2"/>
    <w:rsid w:val="00257C14"/>
    <w:rsid w:val="002600E9"/>
    <w:rsid w:val="002615B1"/>
    <w:rsid w:val="00261B83"/>
    <w:rsid w:val="00262C8E"/>
    <w:rsid w:val="00265D4A"/>
    <w:rsid w:val="002660C6"/>
    <w:rsid w:val="00266B4E"/>
    <w:rsid w:val="00266B76"/>
    <w:rsid w:val="0026734C"/>
    <w:rsid w:val="00267D20"/>
    <w:rsid w:val="002716F4"/>
    <w:rsid w:val="002717DA"/>
    <w:rsid w:val="002719AA"/>
    <w:rsid w:val="00272EA5"/>
    <w:rsid w:val="00273978"/>
    <w:rsid w:val="00274D1D"/>
    <w:rsid w:val="00274FBC"/>
    <w:rsid w:val="00275C11"/>
    <w:rsid w:val="00276968"/>
    <w:rsid w:val="00276A30"/>
    <w:rsid w:val="00277481"/>
    <w:rsid w:val="00277768"/>
    <w:rsid w:val="00280354"/>
    <w:rsid w:val="0028045B"/>
    <w:rsid w:val="00280DC0"/>
    <w:rsid w:val="0028221A"/>
    <w:rsid w:val="00282294"/>
    <w:rsid w:val="00282C22"/>
    <w:rsid w:val="00282EA0"/>
    <w:rsid w:val="002839BA"/>
    <w:rsid w:val="00283FE3"/>
    <w:rsid w:val="0028549B"/>
    <w:rsid w:val="0029074C"/>
    <w:rsid w:val="00291899"/>
    <w:rsid w:val="00292507"/>
    <w:rsid w:val="0029356B"/>
    <w:rsid w:val="0029377A"/>
    <w:rsid w:val="002954B0"/>
    <w:rsid w:val="00295907"/>
    <w:rsid w:val="00296918"/>
    <w:rsid w:val="00296A67"/>
    <w:rsid w:val="00297AA4"/>
    <w:rsid w:val="002A00D8"/>
    <w:rsid w:val="002A0729"/>
    <w:rsid w:val="002A3C55"/>
    <w:rsid w:val="002A3D58"/>
    <w:rsid w:val="002A4567"/>
    <w:rsid w:val="002A494A"/>
    <w:rsid w:val="002A4B93"/>
    <w:rsid w:val="002A5096"/>
    <w:rsid w:val="002A5BCA"/>
    <w:rsid w:val="002A76B7"/>
    <w:rsid w:val="002B0587"/>
    <w:rsid w:val="002B0FA2"/>
    <w:rsid w:val="002B1AE6"/>
    <w:rsid w:val="002B2BFB"/>
    <w:rsid w:val="002B47AA"/>
    <w:rsid w:val="002B54C6"/>
    <w:rsid w:val="002B6EDB"/>
    <w:rsid w:val="002C042C"/>
    <w:rsid w:val="002C154F"/>
    <w:rsid w:val="002C1901"/>
    <w:rsid w:val="002C1A3B"/>
    <w:rsid w:val="002C1E82"/>
    <w:rsid w:val="002C243E"/>
    <w:rsid w:val="002C2478"/>
    <w:rsid w:val="002C2A59"/>
    <w:rsid w:val="002C33FA"/>
    <w:rsid w:val="002C37BB"/>
    <w:rsid w:val="002C3A0E"/>
    <w:rsid w:val="002C3C06"/>
    <w:rsid w:val="002C4123"/>
    <w:rsid w:val="002C426A"/>
    <w:rsid w:val="002C5A55"/>
    <w:rsid w:val="002C7866"/>
    <w:rsid w:val="002D0659"/>
    <w:rsid w:val="002D096D"/>
    <w:rsid w:val="002D0F34"/>
    <w:rsid w:val="002D1692"/>
    <w:rsid w:val="002D35F7"/>
    <w:rsid w:val="002D4686"/>
    <w:rsid w:val="002D4A65"/>
    <w:rsid w:val="002D5E4D"/>
    <w:rsid w:val="002D74AE"/>
    <w:rsid w:val="002D7E21"/>
    <w:rsid w:val="002D7EB4"/>
    <w:rsid w:val="002E031F"/>
    <w:rsid w:val="002E1F41"/>
    <w:rsid w:val="002E2BF3"/>
    <w:rsid w:val="002E3042"/>
    <w:rsid w:val="002E334A"/>
    <w:rsid w:val="002E38D2"/>
    <w:rsid w:val="002E3EAC"/>
    <w:rsid w:val="002E40B5"/>
    <w:rsid w:val="002E58A6"/>
    <w:rsid w:val="002E59F2"/>
    <w:rsid w:val="002E6991"/>
    <w:rsid w:val="002E6A08"/>
    <w:rsid w:val="002E6FAF"/>
    <w:rsid w:val="002F0C18"/>
    <w:rsid w:val="002F29E9"/>
    <w:rsid w:val="002F3709"/>
    <w:rsid w:val="002F50D6"/>
    <w:rsid w:val="002F5668"/>
    <w:rsid w:val="002F614E"/>
    <w:rsid w:val="002F6155"/>
    <w:rsid w:val="0030024B"/>
    <w:rsid w:val="00300559"/>
    <w:rsid w:val="00300773"/>
    <w:rsid w:val="00301028"/>
    <w:rsid w:val="003019CC"/>
    <w:rsid w:val="0030373E"/>
    <w:rsid w:val="003037B6"/>
    <w:rsid w:val="0030560E"/>
    <w:rsid w:val="003062A0"/>
    <w:rsid w:val="00306D94"/>
    <w:rsid w:val="00310B5F"/>
    <w:rsid w:val="00310D2B"/>
    <w:rsid w:val="00310D4B"/>
    <w:rsid w:val="00311A14"/>
    <w:rsid w:val="00312B81"/>
    <w:rsid w:val="00312CC8"/>
    <w:rsid w:val="00312E19"/>
    <w:rsid w:val="0031379D"/>
    <w:rsid w:val="00313D76"/>
    <w:rsid w:val="003149E3"/>
    <w:rsid w:val="00316420"/>
    <w:rsid w:val="00317E25"/>
    <w:rsid w:val="0032025E"/>
    <w:rsid w:val="0032107E"/>
    <w:rsid w:val="003211D3"/>
    <w:rsid w:val="00323872"/>
    <w:rsid w:val="00323DD8"/>
    <w:rsid w:val="00325466"/>
    <w:rsid w:val="00325916"/>
    <w:rsid w:val="003269B6"/>
    <w:rsid w:val="00327CAA"/>
    <w:rsid w:val="00327EF6"/>
    <w:rsid w:val="003301F3"/>
    <w:rsid w:val="00330FFE"/>
    <w:rsid w:val="00331974"/>
    <w:rsid w:val="00332FE5"/>
    <w:rsid w:val="00333A58"/>
    <w:rsid w:val="00333B57"/>
    <w:rsid w:val="003354A0"/>
    <w:rsid w:val="00337C09"/>
    <w:rsid w:val="0034117C"/>
    <w:rsid w:val="003415AD"/>
    <w:rsid w:val="0034353B"/>
    <w:rsid w:val="003435A7"/>
    <w:rsid w:val="00343D65"/>
    <w:rsid w:val="003448B4"/>
    <w:rsid w:val="00345842"/>
    <w:rsid w:val="00346158"/>
    <w:rsid w:val="00346257"/>
    <w:rsid w:val="003470E3"/>
    <w:rsid w:val="0034724B"/>
    <w:rsid w:val="00347B88"/>
    <w:rsid w:val="00347FE0"/>
    <w:rsid w:val="00350AF8"/>
    <w:rsid w:val="00350CCB"/>
    <w:rsid w:val="00350D00"/>
    <w:rsid w:val="003530C6"/>
    <w:rsid w:val="003537F0"/>
    <w:rsid w:val="003538BD"/>
    <w:rsid w:val="00353B24"/>
    <w:rsid w:val="0035407D"/>
    <w:rsid w:val="00354B80"/>
    <w:rsid w:val="00355242"/>
    <w:rsid w:val="00355568"/>
    <w:rsid w:val="0035561C"/>
    <w:rsid w:val="00356028"/>
    <w:rsid w:val="00357268"/>
    <w:rsid w:val="003575F9"/>
    <w:rsid w:val="00357686"/>
    <w:rsid w:val="003576E5"/>
    <w:rsid w:val="00357AD8"/>
    <w:rsid w:val="00361DF2"/>
    <w:rsid w:val="00362A83"/>
    <w:rsid w:val="003635E5"/>
    <w:rsid w:val="003639B5"/>
    <w:rsid w:val="00365478"/>
    <w:rsid w:val="003658E6"/>
    <w:rsid w:val="00366775"/>
    <w:rsid w:val="00366D19"/>
    <w:rsid w:val="003707A2"/>
    <w:rsid w:val="00371A2B"/>
    <w:rsid w:val="00371E4E"/>
    <w:rsid w:val="00372A6C"/>
    <w:rsid w:val="00373430"/>
    <w:rsid w:val="00373E32"/>
    <w:rsid w:val="00374DB1"/>
    <w:rsid w:val="00375393"/>
    <w:rsid w:val="00375897"/>
    <w:rsid w:val="003762C4"/>
    <w:rsid w:val="0037630F"/>
    <w:rsid w:val="003803CB"/>
    <w:rsid w:val="003824FB"/>
    <w:rsid w:val="00382FC7"/>
    <w:rsid w:val="00384DC9"/>
    <w:rsid w:val="00386DE4"/>
    <w:rsid w:val="00386FB7"/>
    <w:rsid w:val="00390611"/>
    <w:rsid w:val="003907C6"/>
    <w:rsid w:val="003911B1"/>
    <w:rsid w:val="00391E56"/>
    <w:rsid w:val="00393CA7"/>
    <w:rsid w:val="00394340"/>
    <w:rsid w:val="003949B8"/>
    <w:rsid w:val="00395249"/>
    <w:rsid w:val="0039570A"/>
    <w:rsid w:val="00395D45"/>
    <w:rsid w:val="0039651E"/>
    <w:rsid w:val="0039655F"/>
    <w:rsid w:val="003A06C1"/>
    <w:rsid w:val="003A2145"/>
    <w:rsid w:val="003A39C0"/>
    <w:rsid w:val="003A4AEA"/>
    <w:rsid w:val="003A4E9C"/>
    <w:rsid w:val="003A5850"/>
    <w:rsid w:val="003A6EED"/>
    <w:rsid w:val="003A70F5"/>
    <w:rsid w:val="003A73F4"/>
    <w:rsid w:val="003B01B3"/>
    <w:rsid w:val="003B04C3"/>
    <w:rsid w:val="003B09B3"/>
    <w:rsid w:val="003B3677"/>
    <w:rsid w:val="003B373C"/>
    <w:rsid w:val="003B4746"/>
    <w:rsid w:val="003B4F6E"/>
    <w:rsid w:val="003C14F5"/>
    <w:rsid w:val="003C17F7"/>
    <w:rsid w:val="003C2331"/>
    <w:rsid w:val="003C2ED8"/>
    <w:rsid w:val="003C3B3E"/>
    <w:rsid w:val="003C64FD"/>
    <w:rsid w:val="003C6FB9"/>
    <w:rsid w:val="003C7AD8"/>
    <w:rsid w:val="003C7F91"/>
    <w:rsid w:val="003D0A49"/>
    <w:rsid w:val="003D10EB"/>
    <w:rsid w:val="003D11DD"/>
    <w:rsid w:val="003D13DD"/>
    <w:rsid w:val="003D1BB1"/>
    <w:rsid w:val="003D1F32"/>
    <w:rsid w:val="003D27D3"/>
    <w:rsid w:val="003D28E1"/>
    <w:rsid w:val="003D3ADC"/>
    <w:rsid w:val="003D3EA1"/>
    <w:rsid w:val="003D4C2F"/>
    <w:rsid w:val="003D7DDE"/>
    <w:rsid w:val="003E0F64"/>
    <w:rsid w:val="003E30D5"/>
    <w:rsid w:val="003E46D9"/>
    <w:rsid w:val="003E484B"/>
    <w:rsid w:val="003E5233"/>
    <w:rsid w:val="003E5448"/>
    <w:rsid w:val="003E59F6"/>
    <w:rsid w:val="003E61CF"/>
    <w:rsid w:val="003E6980"/>
    <w:rsid w:val="003E7007"/>
    <w:rsid w:val="003E78A3"/>
    <w:rsid w:val="003F4CCF"/>
    <w:rsid w:val="003F6311"/>
    <w:rsid w:val="003F65FA"/>
    <w:rsid w:val="003F7200"/>
    <w:rsid w:val="003F72EF"/>
    <w:rsid w:val="003F764D"/>
    <w:rsid w:val="003F7D34"/>
    <w:rsid w:val="004000C0"/>
    <w:rsid w:val="00400131"/>
    <w:rsid w:val="00400479"/>
    <w:rsid w:val="00403BA8"/>
    <w:rsid w:val="00404589"/>
    <w:rsid w:val="00405D83"/>
    <w:rsid w:val="004106C0"/>
    <w:rsid w:val="004106C3"/>
    <w:rsid w:val="00410981"/>
    <w:rsid w:val="00411C32"/>
    <w:rsid w:val="004124D2"/>
    <w:rsid w:val="00412B90"/>
    <w:rsid w:val="00412F61"/>
    <w:rsid w:val="00412FB0"/>
    <w:rsid w:val="0041449C"/>
    <w:rsid w:val="00414D2E"/>
    <w:rsid w:val="00414D74"/>
    <w:rsid w:val="00414DC1"/>
    <w:rsid w:val="00414DD0"/>
    <w:rsid w:val="004159B5"/>
    <w:rsid w:val="00415B0D"/>
    <w:rsid w:val="00415E11"/>
    <w:rsid w:val="004171CE"/>
    <w:rsid w:val="004176E1"/>
    <w:rsid w:val="00420546"/>
    <w:rsid w:val="00422126"/>
    <w:rsid w:val="004222D6"/>
    <w:rsid w:val="00422F8F"/>
    <w:rsid w:val="00423AC2"/>
    <w:rsid w:val="00424B66"/>
    <w:rsid w:val="00426293"/>
    <w:rsid w:val="004266F5"/>
    <w:rsid w:val="00426FF0"/>
    <w:rsid w:val="0042787F"/>
    <w:rsid w:val="00427B1F"/>
    <w:rsid w:val="0043041E"/>
    <w:rsid w:val="004309D0"/>
    <w:rsid w:val="00431173"/>
    <w:rsid w:val="0043136A"/>
    <w:rsid w:val="004316F9"/>
    <w:rsid w:val="00431BCB"/>
    <w:rsid w:val="00432105"/>
    <w:rsid w:val="00432F08"/>
    <w:rsid w:val="00433362"/>
    <w:rsid w:val="00434483"/>
    <w:rsid w:val="0043503F"/>
    <w:rsid w:val="00436369"/>
    <w:rsid w:val="00436AFB"/>
    <w:rsid w:val="004373EF"/>
    <w:rsid w:val="00440905"/>
    <w:rsid w:val="0044092C"/>
    <w:rsid w:val="00440AA2"/>
    <w:rsid w:val="0044262B"/>
    <w:rsid w:val="00442895"/>
    <w:rsid w:val="0044416A"/>
    <w:rsid w:val="00444FC1"/>
    <w:rsid w:val="00445D5B"/>
    <w:rsid w:val="004461F9"/>
    <w:rsid w:val="00450000"/>
    <w:rsid w:val="004503F7"/>
    <w:rsid w:val="00450495"/>
    <w:rsid w:val="00451480"/>
    <w:rsid w:val="00451C49"/>
    <w:rsid w:val="00451F50"/>
    <w:rsid w:val="0045310E"/>
    <w:rsid w:val="00453703"/>
    <w:rsid w:val="0045549D"/>
    <w:rsid w:val="004560AC"/>
    <w:rsid w:val="0046259E"/>
    <w:rsid w:val="004626D2"/>
    <w:rsid w:val="00462EC6"/>
    <w:rsid w:val="004631F8"/>
    <w:rsid w:val="00463296"/>
    <w:rsid w:val="00463637"/>
    <w:rsid w:val="00463B08"/>
    <w:rsid w:val="00464320"/>
    <w:rsid w:val="00470E58"/>
    <w:rsid w:val="004718DC"/>
    <w:rsid w:val="0047236D"/>
    <w:rsid w:val="00473177"/>
    <w:rsid w:val="00473506"/>
    <w:rsid w:val="00473F70"/>
    <w:rsid w:val="00474D1D"/>
    <w:rsid w:val="00475386"/>
    <w:rsid w:val="00481A19"/>
    <w:rsid w:val="00481A44"/>
    <w:rsid w:val="00482A54"/>
    <w:rsid w:val="0048331D"/>
    <w:rsid w:val="004836CA"/>
    <w:rsid w:val="004838F4"/>
    <w:rsid w:val="00484151"/>
    <w:rsid w:val="00484962"/>
    <w:rsid w:val="00484EC0"/>
    <w:rsid w:val="00485A66"/>
    <w:rsid w:val="00485ACD"/>
    <w:rsid w:val="00485D85"/>
    <w:rsid w:val="004866E1"/>
    <w:rsid w:val="00486A7F"/>
    <w:rsid w:val="0048758E"/>
    <w:rsid w:val="00490FDC"/>
    <w:rsid w:val="0049149C"/>
    <w:rsid w:val="00491DEC"/>
    <w:rsid w:val="00492193"/>
    <w:rsid w:val="0049349A"/>
    <w:rsid w:val="0049398A"/>
    <w:rsid w:val="00493C56"/>
    <w:rsid w:val="00494818"/>
    <w:rsid w:val="004948C3"/>
    <w:rsid w:val="00494B2F"/>
    <w:rsid w:val="0049730B"/>
    <w:rsid w:val="00497D3D"/>
    <w:rsid w:val="004A121C"/>
    <w:rsid w:val="004A182D"/>
    <w:rsid w:val="004A3DDA"/>
    <w:rsid w:val="004A5BC1"/>
    <w:rsid w:val="004A604D"/>
    <w:rsid w:val="004A72B2"/>
    <w:rsid w:val="004A7CB2"/>
    <w:rsid w:val="004B19FF"/>
    <w:rsid w:val="004B2B8F"/>
    <w:rsid w:val="004B73F7"/>
    <w:rsid w:val="004C05B2"/>
    <w:rsid w:val="004C14BC"/>
    <w:rsid w:val="004C14D4"/>
    <w:rsid w:val="004C1618"/>
    <w:rsid w:val="004C17D2"/>
    <w:rsid w:val="004C2707"/>
    <w:rsid w:val="004C4198"/>
    <w:rsid w:val="004C46CA"/>
    <w:rsid w:val="004C487B"/>
    <w:rsid w:val="004C5BA1"/>
    <w:rsid w:val="004C613D"/>
    <w:rsid w:val="004C6FC5"/>
    <w:rsid w:val="004C7EF7"/>
    <w:rsid w:val="004D1AA8"/>
    <w:rsid w:val="004D347E"/>
    <w:rsid w:val="004D3EDD"/>
    <w:rsid w:val="004D3FC9"/>
    <w:rsid w:val="004D589B"/>
    <w:rsid w:val="004D6DD6"/>
    <w:rsid w:val="004D7158"/>
    <w:rsid w:val="004D72F5"/>
    <w:rsid w:val="004D73DD"/>
    <w:rsid w:val="004E26E5"/>
    <w:rsid w:val="004E3564"/>
    <w:rsid w:val="004E3577"/>
    <w:rsid w:val="004E3DEA"/>
    <w:rsid w:val="004E458E"/>
    <w:rsid w:val="004E46AB"/>
    <w:rsid w:val="004E5AF8"/>
    <w:rsid w:val="004E7B34"/>
    <w:rsid w:val="004F02F1"/>
    <w:rsid w:val="004F1F74"/>
    <w:rsid w:val="004F2486"/>
    <w:rsid w:val="004F2754"/>
    <w:rsid w:val="004F3615"/>
    <w:rsid w:val="004F434E"/>
    <w:rsid w:val="004F6EE8"/>
    <w:rsid w:val="004F7F2A"/>
    <w:rsid w:val="00501629"/>
    <w:rsid w:val="00501DCD"/>
    <w:rsid w:val="00502335"/>
    <w:rsid w:val="00502C9E"/>
    <w:rsid w:val="00502EC3"/>
    <w:rsid w:val="00503255"/>
    <w:rsid w:val="005042FF"/>
    <w:rsid w:val="0050530C"/>
    <w:rsid w:val="005056FA"/>
    <w:rsid w:val="00505A13"/>
    <w:rsid w:val="00505E3C"/>
    <w:rsid w:val="00506777"/>
    <w:rsid w:val="005074F8"/>
    <w:rsid w:val="00507E79"/>
    <w:rsid w:val="00507FC9"/>
    <w:rsid w:val="00510B75"/>
    <w:rsid w:val="00510CBB"/>
    <w:rsid w:val="00510D69"/>
    <w:rsid w:val="00511611"/>
    <w:rsid w:val="00512354"/>
    <w:rsid w:val="005126B4"/>
    <w:rsid w:val="0051284A"/>
    <w:rsid w:val="00512C69"/>
    <w:rsid w:val="00513022"/>
    <w:rsid w:val="00513D6D"/>
    <w:rsid w:val="00513F63"/>
    <w:rsid w:val="00515544"/>
    <w:rsid w:val="00515CD7"/>
    <w:rsid w:val="00516387"/>
    <w:rsid w:val="0051740A"/>
    <w:rsid w:val="0051799C"/>
    <w:rsid w:val="005207C2"/>
    <w:rsid w:val="0052268C"/>
    <w:rsid w:val="00523B58"/>
    <w:rsid w:val="00523C45"/>
    <w:rsid w:val="00523E3F"/>
    <w:rsid w:val="005241C0"/>
    <w:rsid w:val="005249E2"/>
    <w:rsid w:val="00524E4E"/>
    <w:rsid w:val="00527718"/>
    <w:rsid w:val="0052799B"/>
    <w:rsid w:val="005300DC"/>
    <w:rsid w:val="00530350"/>
    <w:rsid w:val="005316A0"/>
    <w:rsid w:val="00531979"/>
    <w:rsid w:val="00531996"/>
    <w:rsid w:val="00531E47"/>
    <w:rsid w:val="00533554"/>
    <w:rsid w:val="005335A9"/>
    <w:rsid w:val="00533740"/>
    <w:rsid w:val="00533ED1"/>
    <w:rsid w:val="00533F81"/>
    <w:rsid w:val="005341A3"/>
    <w:rsid w:val="00534226"/>
    <w:rsid w:val="005352BB"/>
    <w:rsid w:val="005360C6"/>
    <w:rsid w:val="00536BB5"/>
    <w:rsid w:val="005379E9"/>
    <w:rsid w:val="0054034E"/>
    <w:rsid w:val="00540BAE"/>
    <w:rsid w:val="00541314"/>
    <w:rsid w:val="00541676"/>
    <w:rsid w:val="0054230E"/>
    <w:rsid w:val="00542D52"/>
    <w:rsid w:val="00542DFA"/>
    <w:rsid w:val="00542F74"/>
    <w:rsid w:val="00543152"/>
    <w:rsid w:val="005432E7"/>
    <w:rsid w:val="00543B58"/>
    <w:rsid w:val="00543DF8"/>
    <w:rsid w:val="00545EEC"/>
    <w:rsid w:val="005461A4"/>
    <w:rsid w:val="00553905"/>
    <w:rsid w:val="00553B40"/>
    <w:rsid w:val="00553C6C"/>
    <w:rsid w:val="00553C8E"/>
    <w:rsid w:val="00554109"/>
    <w:rsid w:val="005551E4"/>
    <w:rsid w:val="00555343"/>
    <w:rsid w:val="0055546A"/>
    <w:rsid w:val="00555487"/>
    <w:rsid w:val="0055559C"/>
    <w:rsid w:val="0055565C"/>
    <w:rsid w:val="0055572C"/>
    <w:rsid w:val="00557EA9"/>
    <w:rsid w:val="00560D21"/>
    <w:rsid w:val="00562EEC"/>
    <w:rsid w:val="0056321C"/>
    <w:rsid w:val="005652EE"/>
    <w:rsid w:val="00567114"/>
    <w:rsid w:val="00570B84"/>
    <w:rsid w:val="00572C2C"/>
    <w:rsid w:val="0057463B"/>
    <w:rsid w:val="00575BEF"/>
    <w:rsid w:val="00577DFD"/>
    <w:rsid w:val="0058089C"/>
    <w:rsid w:val="00580A93"/>
    <w:rsid w:val="005815E8"/>
    <w:rsid w:val="005818CA"/>
    <w:rsid w:val="00582821"/>
    <w:rsid w:val="0058323C"/>
    <w:rsid w:val="005856BD"/>
    <w:rsid w:val="00585744"/>
    <w:rsid w:val="00585CD3"/>
    <w:rsid w:val="00586CBA"/>
    <w:rsid w:val="00587F4A"/>
    <w:rsid w:val="00590051"/>
    <w:rsid w:val="00592E1C"/>
    <w:rsid w:val="00593D99"/>
    <w:rsid w:val="0059430D"/>
    <w:rsid w:val="005943E8"/>
    <w:rsid w:val="0059491B"/>
    <w:rsid w:val="00594BCA"/>
    <w:rsid w:val="00595426"/>
    <w:rsid w:val="00595725"/>
    <w:rsid w:val="00595AE1"/>
    <w:rsid w:val="0059603B"/>
    <w:rsid w:val="005969A0"/>
    <w:rsid w:val="005A01BB"/>
    <w:rsid w:val="005A06CD"/>
    <w:rsid w:val="005A31E6"/>
    <w:rsid w:val="005A383F"/>
    <w:rsid w:val="005A4155"/>
    <w:rsid w:val="005A4D5E"/>
    <w:rsid w:val="005A57F9"/>
    <w:rsid w:val="005A5803"/>
    <w:rsid w:val="005A64F0"/>
    <w:rsid w:val="005A6B03"/>
    <w:rsid w:val="005B0F9C"/>
    <w:rsid w:val="005B2B1C"/>
    <w:rsid w:val="005B2F34"/>
    <w:rsid w:val="005B34A6"/>
    <w:rsid w:val="005B3DC7"/>
    <w:rsid w:val="005B4640"/>
    <w:rsid w:val="005B5D8D"/>
    <w:rsid w:val="005B64B8"/>
    <w:rsid w:val="005B7D2A"/>
    <w:rsid w:val="005C1460"/>
    <w:rsid w:val="005C1B9F"/>
    <w:rsid w:val="005C25DE"/>
    <w:rsid w:val="005C308D"/>
    <w:rsid w:val="005C4844"/>
    <w:rsid w:val="005C5AF5"/>
    <w:rsid w:val="005C63A8"/>
    <w:rsid w:val="005C694B"/>
    <w:rsid w:val="005C7D80"/>
    <w:rsid w:val="005D08AB"/>
    <w:rsid w:val="005D0988"/>
    <w:rsid w:val="005D189B"/>
    <w:rsid w:val="005D2675"/>
    <w:rsid w:val="005D2B84"/>
    <w:rsid w:val="005D6EA3"/>
    <w:rsid w:val="005D7061"/>
    <w:rsid w:val="005D7781"/>
    <w:rsid w:val="005E05C0"/>
    <w:rsid w:val="005E0E00"/>
    <w:rsid w:val="005E1393"/>
    <w:rsid w:val="005E2AEC"/>
    <w:rsid w:val="005E2E6F"/>
    <w:rsid w:val="005E3EFD"/>
    <w:rsid w:val="005E45E7"/>
    <w:rsid w:val="005E5981"/>
    <w:rsid w:val="005E73EC"/>
    <w:rsid w:val="005F0A30"/>
    <w:rsid w:val="005F193E"/>
    <w:rsid w:val="005F3978"/>
    <w:rsid w:val="005F51FE"/>
    <w:rsid w:val="005F70E3"/>
    <w:rsid w:val="006004ED"/>
    <w:rsid w:val="00601BEC"/>
    <w:rsid w:val="0060236F"/>
    <w:rsid w:val="00602F7B"/>
    <w:rsid w:val="00605C03"/>
    <w:rsid w:val="00606195"/>
    <w:rsid w:val="00606855"/>
    <w:rsid w:val="00607A4F"/>
    <w:rsid w:val="006112B7"/>
    <w:rsid w:val="00613453"/>
    <w:rsid w:val="0061411A"/>
    <w:rsid w:val="00614542"/>
    <w:rsid w:val="006145BF"/>
    <w:rsid w:val="0061567C"/>
    <w:rsid w:val="00615F1A"/>
    <w:rsid w:val="00616A52"/>
    <w:rsid w:val="006177CC"/>
    <w:rsid w:val="00617B2F"/>
    <w:rsid w:val="00620DF7"/>
    <w:rsid w:val="00621315"/>
    <w:rsid w:val="006213E0"/>
    <w:rsid w:val="00621786"/>
    <w:rsid w:val="006223E3"/>
    <w:rsid w:val="00622C3B"/>
    <w:rsid w:val="00623679"/>
    <w:rsid w:val="006238DF"/>
    <w:rsid w:val="00623C86"/>
    <w:rsid w:val="00623DB1"/>
    <w:rsid w:val="00625C80"/>
    <w:rsid w:val="00625D58"/>
    <w:rsid w:val="00626085"/>
    <w:rsid w:val="0063063D"/>
    <w:rsid w:val="00631000"/>
    <w:rsid w:val="00632D30"/>
    <w:rsid w:val="00632D38"/>
    <w:rsid w:val="0063303E"/>
    <w:rsid w:val="006334B0"/>
    <w:rsid w:val="006341B7"/>
    <w:rsid w:val="00635E2C"/>
    <w:rsid w:val="00635E62"/>
    <w:rsid w:val="0063737F"/>
    <w:rsid w:val="006421CB"/>
    <w:rsid w:val="00642295"/>
    <w:rsid w:val="00642379"/>
    <w:rsid w:val="00642DB2"/>
    <w:rsid w:val="006435F7"/>
    <w:rsid w:val="0064419A"/>
    <w:rsid w:val="0064496B"/>
    <w:rsid w:val="00645237"/>
    <w:rsid w:val="00645791"/>
    <w:rsid w:val="00645E9F"/>
    <w:rsid w:val="00647D5C"/>
    <w:rsid w:val="00647EFF"/>
    <w:rsid w:val="006506E6"/>
    <w:rsid w:val="00650A4B"/>
    <w:rsid w:val="00651840"/>
    <w:rsid w:val="006530AB"/>
    <w:rsid w:val="00654CF9"/>
    <w:rsid w:val="00654DF5"/>
    <w:rsid w:val="00655A2D"/>
    <w:rsid w:val="00655F51"/>
    <w:rsid w:val="00655F6B"/>
    <w:rsid w:val="00657440"/>
    <w:rsid w:val="00657BDF"/>
    <w:rsid w:val="00661547"/>
    <w:rsid w:val="006617AD"/>
    <w:rsid w:val="00661B9F"/>
    <w:rsid w:val="0066279E"/>
    <w:rsid w:val="00662974"/>
    <w:rsid w:val="00662DC5"/>
    <w:rsid w:val="006636B7"/>
    <w:rsid w:val="006655D0"/>
    <w:rsid w:val="00666C09"/>
    <w:rsid w:val="00666F89"/>
    <w:rsid w:val="0066797D"/>
    <w:rsid w:val="00667E69"/>
    <w:rsid w:val="006719BC"/>
    <w:rsid w:val="00675A7A"/>
    <w:rsid w:val="00675AEF"/>
    <w:rsid w:val="00675CBD"/>
    <w:rsid w:val="00677834"/>
    <w:rsid w:val="00677A44"/>
    <w:rsid w:val="006813BA"/>
    <w:rsid w:val="00681B78"/>
    <w:rsid w:val="006825D5"/>
    <w:rsid w:val="00682733"/>
    <w:rsid w:val="006832A5"/>
    <w:rsid w:val="00683F93"/>
    <w:rsid w:val="00684F99"/>
    <w:rsid w:val="00686184"/>
    <w:rsid w:val="006874F3"/>
    <w:rsid w:val="00687C4F"/>
    <w:rsid w:val="00687D10"/>
    <w:rsid w:val="00690A53"/>
    <w:rsid w:val="00691604"/>
    <w:rsid w:val="00691B7A"/>
    <w:rsid w:val="0069231C"/>
    <w:rsid w:val="00692CDE"/>
    <w:rsid w:val="006955A7"/>
    <w:rsid w:val="0069607B"/>
    <w:rsid w:val="0069614C"/>
    <w:rsid w:val="00696938"/>
    <w:rsid w:val="00697B2E"/>
    <w:rsid w:val="006A003E"/>
    <w:rsid w:val="006A15B5"/>
    <w:rsid w:val="006A1A00"/>
    <w:rsid w:val="006A1CDE"/>
    <w:rsid w:val="006A240B"/>
    <w:rsid w:val="006A32F6"/>
    <w:rsid w:val="006A48E1"/>
    <w:rsid w:val="006A4FA0"/>
    <w:rsid w:val="006A54A5"/>
    <w:rsid w:val="006A54D5"/>
    <w:rsid w:val="006A7C98"/>
    <w:rsid w:val="006B0D12"/>
    <w:rsid w:val="006B1C71"/>
    <w:rsid w:val="006B20D8"/>
    <w:rsid w:val="006B2567"/>
    <w:rsid w:val="006B3682"/>
    <w:rsid w:val="006B4008"/>
    <w:rsid w:val="006B4958"/>
    <w:rsid w:val="006B4C23"/>
    <w:rsid w:val="006B5DA1"/>
    <w:rsid w:val="006B6BD5"/>
    <w:rsid w:val="006B6DD1"/>
    <w:rsid w:val="006B7A3F"/>
    <w:rsid w:val="006C0AA2"/>
    <w:rsid w:val="006C1299"/>
    <w:rsid w:val="006C15CE"/>
    <w:rsid w:val="006C2068"/>
    <w:rsid w:val="006C22C1"/>
    <w:rsid w:val="006C2AB4"/>
    <w:rsid w:val="006C2E92"/>
    <w:rsid w:val="006C3C95"/>
    <w:rsid w:val="006C4C2F"/>
    <w:rsid w:val="006C529A"/>
    <w:rsid w:val="006C63DB"/>
    <w:rsid w:val="006C6B5D"/>
    <w:rsid w:val="006D058C"/>
    <w:rsid w:val="006D0AF5"/>
    <w:rsid w:val="006D4B28"/>
    <w:rsid w:val="006D5216"/>
    <w:rsid w:val="006D5908"/>
    <w:rsid w:val="006D5E67"/>
    <w:rsid w:val="006D7111"/>
    <w:rsid w:val="006E036F"/>
    <w:rsid w:val="006E053E"/>
    <w:rsid w:val="006E06AD"/>
    <w:rsid w:val="006E1B3F"/>
    <w:rsid w:val="006E3322"/>
    <w:rsid w:val="006E339E"/>
    <w:rsid w:val="006E365F"/>
    <w:rsid w:val="006E3DE6"/>
    <w:rsid w:val="006E4040"/>
    <w:rsid w:val="006E4517"/>
    <w:rsid w:val="006E4A7F"/>
    <w:rsid w:val="006E511A"/>
    <w:rsid w:val="006E65FB"/>
    <w:rsid w:val="006E7993"/>
    <w:rsid w:val="006E7C4F"/>
    <w:rsid w:val="006F0B82"/>
    <w:rsid w:val="006F0CE9"/>
    <w:rsid w:val="006F1E5E"/>
    <w:rsid w:val="006F2654"/>
    <w:rsid w:val="006F2A75"/>
    <w:rsid w:val="006F3B3B"/>
    <w:rsid w:val="006F4943"/>
    <w:rsid w:val="006F4A41"/>
    <w:rsid w:val="006F4D9C"/>
    <w:rsid w:val="006F4DBA"/>
    <w:rsid w:val="006F53BE"/>
    <w:rsid w:val="006F7511"/>
    <w:rsid w:val="006F7C4F"/>
    <w:rsid w:val="006F7C9E"/>
    <w:rsid w:val="00701B7C"/>
    <w:rsid w:val="00702D57"/>
    <w:rsid w:val="007031CC"/>
    <w:rsid w:val="00703260"/>
    <w:rsid w:val="007043DA"/>
    <w:rsid w:val="00705086"/>
    <w:rsid w:val="0070572E"/>
    <w:rsid w:val="0070618E"/>
    <w:rsid w:val="0070650C"/>
    <w:rsid w:val="00707BB9"/>
    <w:rsid w:val="007101D1"/>
    <w:rsid w:val="0071038E"/>
    <w:rsid w:val="00711E2A"/>
    <w:rsid w:val="00712577"/>
    <w:rsid w:val="0071335D"/>
    <w:rsid w:val="0071392D"/>
    <w:rsid w:val="0071538C"/>
    <w:rsid w:val="0071590A"/>
    <w:rsid w:val="00715A5B"/>
    <w:rsid w:val="0071637D"/>
    <w:rsid w:val="007178FB"/>
    <w:rsid w:val="00717C53"/>
    <w:rsid w:val="00720810"/>
    <w:rsid w:val="00720A6E"/>
    <w:rsid w:val="0072167F"/>
    <w:rsid w:val="007229DD"/>
    <w:rsid w:val="00723D9D"/>
    <w:rsid w:val="00723E86"/>
    <w:rsid w:val="0072427D"/>
    <w:rsid w:val="00724EE1"/>
    <w:rsid w:val="00725079"/>
    <w:rsid w:val="00725D8E"/>
    <w:rsid w:val="00726324"/>
    <w:rsid w:val="00730AA2"/>
    <w:rsid w:val="00730F9B"/>
    <w:rsid w:val="007311FB"/>
    <w:rsid w:val="007323EB"/>
    <w:rsid w:val="00732810"/>
    <w:rsid w:val="00733E4D"/>
    <w:rsid w:val="00740C47"/>
    <w:rsid w:val="007418D4"/>
    <w:rsid w:val="007430E2"/>
    <w:rsid w:val="00744344"/>
    <w:rsid w:val="0074487A"/>
    <w:rsid w:val="007454CF"/>
    <w:rsid w:val="00745B9A"/>
    <w:rsid w:val="0074695A"/>
    <w:rsid w:val="00747B15"/>
    <w:rsid w:val="00750F30"/>
    <w:rsid w:val="0075113D"/>
    <w:rsid w:val="00752E6B"/>
    <w:rsid w:val="00752EF8"/>
    <w:rsid w:val="007531D1"/>
    <w:rsid w:val="007538B2"/>
    <w:rsid w:val="0075413E"/>
    <w:rsid w:val="00754DEC"/>
    <w:rsid w:val="0075559A"/>
    <w:rsid w:val="007565D7"/>
    <w:rsid w:val="00757217"/>
    <w:rsid w:val="0076028E"/>
    <w:rsid w:val="0076045C"/>
    <w:rsid w:val="007619C2"/>
    <w:rsid w:val="0076336E"/>
    <w:rsid w:val="00763D0C"/>
    <w:rsid w:val="007653AD"/>
    <w:rsid w:val="00765952"/>
    <w:rsid w:val="007678C3"/>
    <w:rsid w:val="00770817"/>
    <w:rsid w:val="00770ABA"/>
    <w:rsid w:val="00770CA8"/>
    <w:rsid w:val="007710A6"/>
    <w:rsid w:val="007711B6"/>
    <w:rsid w:val="00771AE5"/>
    <w:rsid w:val="00772306"/>
    <w:rsid w:val="0077236E"/>
    <w:rsid w:val="00772ABB"/>
    <w:rsid w:val="00773294"/>
    <w:rsid w:val="00773311"/>
    <w:rsid w:val="00773668"/>
    <w:rsid w:val="00773C58"/>
    <w:rsid w:val="00773EA2"/>
    <w:rsid w:val="00773FED"/>
    <w:rsid w:val="00774DA9"/>
    <w:rsid w:val="007751AE"/>
    <w:rsid w:val="00775720"/>
    <w:rsid w:val="0077596B"/>
    <w:rsid w:val="00775D30"/>
    <w:rsid w:val="00776CC0"/>
    <w:rsid w:val="00777253"/>
    <w:rsid w:val="007804B2"/>
    <w:rsid w:val="00780601"/>
    <w:rsid w:val="00780A33"/>
    <w:rsid w:val="00782C7E"/>
    <w:rsid w:val="00784DBB"/>
    <w:rsid w:val="00785EEA"/>
    <w:rsid w:val="00786B5B"/>
    <w:rsid w:val="00786C32"/>
    <w:rsid w:val="00787F81"/>
    <w:rsid w:val="00790B6F"/>
    <w:rsid w:val="0079309B"/>
    <w:rsid w:val="007934A8"/>
    <w:rsid w:val="00793E55"/>
    <w:rsid w:val="0079483A"/>
    <w:rsid w:val="007956A0"/>
    <w:rsid w:val="00795B2F"/>
    <w:rsid w:val="00795EB7"/>
    <w:rsid w:val="00795FA1"/>
    <w:rsid w:val="00796880"/>
    <w:rsid w:val="007A0077"/>
    <w:rsid w:val="007A1199"/>
    <w:rsid w:val="007A13A7"/>
    <w:rsid w:val="007A1F48"/>
    <w:rsid w:val="007A2609"/>
    <w:rsid w:val="007A2D57"/>
    <w:rsid w:val="007A364E"/>
    <w:rsid w:val="007A487F"/>
    <w:rsid w:val="007A4DFB"/>
    <w:rsid w:val="007A55F9"/>
    <w:rsid w:val="007A6045"/>
    <w:rsid w:val="007A613A"/>
    <w:rsid w:val="007B0786"/>
    <w:rsid w:val="007B0D4F"/>
    <w:rsid w:val="007B1172"/>
    <w:rsid w:val="007B1934"/>
    <w:rsid w:val="007B4472"/>
    <w:rsid w:val="007B480D"/>
    <w:rsid w:val="007B581A"/>
    <w:rsid w:val="007B60F8"/>
    <w:rsid w:val="007B6F5F"/>
    <w:rsid w:val="007C025D"/>
    <w:rsid w:val="007C0473"/>
    <w:rsid w:val="007C1A20"/>
    <w:rsid w:val="007C1D15"/>
    <w:rsid w:val="007C1EF7"/>
    <w:rsid w:val="007C257C"/>
    <w:rsid w:val="007C2756"/>
    <w:rsid w:val="007C2915"/>
    <w:rsid w:val="007C39EA"/>
    <w:rsid w:val="007C3A18"/>
    <w:rsid w:val="007C3F58"/>
    <w:rsid w:val="007C437A"/>
    <w:rsid w:val="007C467A"/>
    <w:rsid w:val="007C494D"/>
    <w:rsid w:val="007C575F"/>
    <w:rsid w:val="007C635C"/>
    <w:rsid w:val="007C68A3"/>
    <w:rsid w:val="007C7970"/>
    <w:rsid w:val="007D0607"/>
    <w:rsid w:val="007D0E25"/>
    <w:rsid w:val="007D1966"/>
    <w:rsid w:val="007D1B56"/>
    <w:rsid w:val="007D472C"/>
    <w:rsid w:val="007D4A1D"/>
    <w:rsid w:val="007D52F4"/>
    <w:rsid w:val="007D6B5C"/>
    <w:rsid w:val="007E0B21"/>
    <w:rsid w:val="007E11B4"/>
    <w:rsid w:val="007E167D"/>
    <w:rsid w:val="007E1AED"/>
    <w:rsid w:val="007E1FDE"/>
    <w:rsid w:val="007E2A0A"/>
    <w:rsid w:val="007E2F72"/>
    <w:rsid w:val="007E3934"/>
    <w:rsid w:val="007E4483"/>
    <w:rsid w:val="007E4661"/>
    <w:rsid w:val="007E52B2"/>
    <w:rsid w:val="007E5894"/>
    <w:rsid w:val="007E5EEB"/>
    <w:rsid w:val="007E6069"/>
    <w:rsid w:val="007E6FF7"/>
    <w:rsid w:val="007E73DC"/>
    <w:rsid w:val="007F03AD"/>
    <w:rsid w:val="007F12E9"/>
    <w:rsid w:val="007F161B"/>
    <w:rsid w:val="007F2B73"/>
    <w:rsid w:val="007F3663"/>
    <w:rsid w:val="007F3E34"/>
    <w:rsid w:val="007F3FD9"/>
    <w:rsid w:val="007F48E0"/>
    <w:rsid w:val="007F5435"/>
    <w:rsid w:val="007F56FE"/>
    <w:rsid w:val="007F7DC1"/>
    <w:rsid w:val="00801A8D"/>
    <w:rsid w:val="00803F24"/>
    <w:rsid w:val="00804C64"/>
    <w:rsid w:val="00805859"/>
    <w:rsid w:val="00805EF2"/>
    <w:rsid w:val="0080701B"/>
    <w:rsid w:val="0080769C"/>
    <w:rsid w:val="0081152E"/>
    <w:rsid w:val="0081184F"/>
    <w:rsid w:val="008124A4"/>
    <w:rsid w:val="00812868"/>
    <w:rsid w:val="00812C2A"/>
    <w:rsid w:val="008131AD"/>
    <w:rsid w:val="008132F9"/>
    <w:rsid w:val="0081372A"/>
    <w:rsid w:val="00813AD8"/>
    <w:rsid w:val="00813D95"/>
    <w:rsid w:val="008145BD"/>
    <w:rsid w:val="00814909"/>
    <w:rsid w:val="00816088"/>
    <w:rsid w:val="008171A6"/>
    <w:rsid w:val="00820440"/>
    <w:rsid w:val="00820616"/>
    <w:rsid w:val="008209AA"/>
    <w:rsid w:val="00823B4C"/>
    <w:rsid w:val="00824699"/>
    <w:rsid w:val="008248F6"/>
    <w:rsid w:val="00826778"/>
    <w:rsid w:val="00826A8F"/>
    <w:rsid w:val="008272B8"/>
    <w:rsid w:val="00830CCE"/>
    <w:rsid w:val="0083156C"/>
    <w:rsid w:val="00832483"/>
    <w:rsid w:val="00832E72"/>
    <w:rsid w:val="008343E3"/>
    <w:rsid w:val="008347AE"/>
    <w:rsid w:val="00835ADC"/>
    <w:rsid w:val="00836890"/>
    <w:rsid w:val="008371B9"/>
    <w:rsid w:val="0083763E"/>
    <w:rsid w:val="00837D4B"/>
    <w:rsid w:val="0084002D"/>
    <w:rsid w:val="008400B5"/>
    <w:rsid w:val="00841836"/>
    <w:rsid w:val="00841849"/>
    <w:rsid w:val="0084196E"/>
    <w:rsid w:val="008419B3"/>
    <w:rsid w:val="00841C25"/>
    <w:rsid w:val="00843295"/>
    <w:rsid w:val="00844131"/>
    <w:rsid w:val="00844308"/>
    <w:rsid w:val="00844DA7"/>
    <w:rsid w:val="00846E25"/>
    <w:rsid w:val="0085205D"/>
    <w:rsid w:val="00852708"/>
    <w:rsid w:val="00853FD4"/>
    <w:rsid w:val="00855088"/>
    <w:rsid w:val="008550A0"/>
    <w:rsid w:val="00855C2E"/>
    <w:rsid w:val="00856EA8"/>
    <w:rsid w:val="00861960"/>
    <w:rsid w:val="00861BA8"/>
    <w:rsid w:val="00863A60"/>
    <w:rsid w:val="00864245"/>
    <w:rsid w:val="00865280"/>
    <w:rsid w:val="0087070D"/>
    <w:rsid w:val="00871FC0"/>
    <w:rsid w:val="00872186"/>
    <w:rsid w:val="00872893"/>
    <w:rsid w:val="00872DE6"/>
    <w:rsid w:val="00872EAB"/>
    <w:rsid w:val="00872F68"/>
    <w:rsid w:val="008737D6"/>
    <w:rsid w:val="00873A64"/>
    <w:rsid w:val="00874B0B"/>
    <w:rsid w:val="0087532C"/>
    <w:rsid w:val="008772EA"/>
    <w:rsid w:val="008810A5"/>
    <w:rsid w:val="00881324"/>
    <w:rsid w:val="0088150E"/>
    <w:rsid w:val="00882958"/>
    <w:rsid w:val="008857F9"/>
    <w:rsid w:val="00886C73"/>
    <w:rsid w:val="00886D39"/>
    <w:rsid w:val="00890FD3"/>
    <w:rsid w:val="0089163E"/>
    <w:rsid w:val="00891EC2"/>
    <w:rsid w:val="008925FD"/>
    <w:rsid w:val="0089349F"/>
    <w:rsid w:val="00893EDB"/>
    <w:rsid w:val="00894694"/>
    <w:rsid w:val="008947B4"/>
    <w:rsid w:val="0089526D"/>
    <w:rsid w:val="008967F6"/>
    <w:rsid w:val="008970B4"/>
    <w:rsid w:val="0089758B"/>
    <w:rsid w:val="008976C7"/>
    <w:rsid w:val="008A0511"/>
    <w:rsid w:val="008A0B4C"/>
    <w:rsid w:val="008A1366"/>
    <w:rsid w:val="008A156A"/>
    <w:rsid w:val="008A2435"/>
    <w:rsid w:val="008A2D05"/>
    <w:rsid w:val="008A37B8"/>
    <w:rsid w:val="008A398D"/>
    <w:rsid w:val="008A3E96"/>
    <w:rsid w:val="008A4DC3"/>
    <w:rsid w:val="008A68C2"/>
    <w:rsid w:val="008A743E"/>
    <w:rsid w:val="008B153E"/>
    <w:rsid w:val="008B22AA"/>
    <w:rsid w:val="008B2B3D"/>
    <w:rsid w:val="008B2F60"/>
    <w:rsid w:val="008B42EF"/>
    <w:rsid w:val="008B4A09"/>
    <w:rsid w:val="008B4D85"/>
    <w:rsid w:val="008B6EF0"/>
    <w:rsid w:val="008B7DF0"/>
    <w:rsid w:val="008C0719"/>
    <w:rsid w:val="008C0FBD"/>
    <w:rsid w:val="008C20C9"/>
    <w:rsid w:val="008C2F9C"/>
    <w:rsid w:val="008C309E"/>
    <w:rsid w:val="008C3D64"/>
    <w:rsid w:val="008C4AD9"/>
    <w:rsid w:val="008C58AE"/>
    <w:rsid w:val="008C7995"/>
    <w:rsid w:val="008C79CD"/>
    <w:rsid w:val="008C7CCD"/>
    <w:rsid w:val="008D00E0"/>
    <w:rsid w:val="008D12E6"/>
    <w:rsid w:val="008D222B"/>
    <w:rsid w:val="008D3095"/>
    <w:rsid w:val="008D3B34"/>
    <w:rsid w:val="008D4028"/>
    <w:rsid w:val="008D5492"/>
    <w:rsid w:val="008D5ED2"/>
    <w:rsid w:val="008D7368"/>
    <w:rsid w:val="008E08E2"/>
    <w:rsid w:val="008E29BF"/>
    <w:rsid w:val="008E42F9"/>
    <w:rsid w:val="008E4778"/>
    <w:rsid w:val="008E51F6"/>
    <w:rsid w:val="008E579C"/>
    <w:rsid w:val="008E6043"/>
    <w:rsid w:val="008E610F"/>
    <w:rsid w:val="008E6B06"/>
    <w:rsid w:val="008E73EB"/>
    <w:rsid w:val="008F0077"/>
    <w:rsid w:val="008F0DB5"/>
    <w:rsid w:val="008F118B"/>
    <w:rsid w:val="008F1B7C"/>
    <w:rsid w:val="008F2AD2"/>
    <w:rsid w:val="008F509A"/>
    <w:rsid w:val="008F52D1"/>
    <w:rsid w:val="008F629C"/>
    <w:rsid w:val="008F64AC"/>
    <w:rsid w:val="008F6556"/>
    <w:rsid w:val="008F7073"/>
    <w:rsid w:val="008F7A10"/>
    <w:rsid w:val="00900237"/>
    <w:rsid w:val="00900489"/>
    <w:rsid w:val="009012C0"/>
    <w:rsid w:val="0090204A"/>
    <w:rsid w:val="00902077"/>
    <w:rsid w:val="00902355"/>
    <w:rsid w:val="00902C02"/>
    <w:rsid w:val="00903AB3"/>
    <w:rsid w:val="00905FCA"/>
    <w:rsid w:val="00906023"/>
    <w:rsid w:val="0090612F"/>
    <w:rsid w:val="00906BA5"/>
    <w:rsid w:val="00906D13"/>
    <w:rsid w:val="00906F35"/>
    <w:rsid w:val="009074BB"/>
    <w:rsid w:val="00912F86"/>
    <w:rsid w:val="00913505"/>
    <w:rsid w:val="009163FB"/>
    <w:rsid w:val="00916DAE"/>
    <w:rsid w:val="009201BF"/>
    <w:rsid w:val="009206B0"/>
    <w:rsid w:val="0092078F"/>
    <w:rsid w:val="00920BC6"/>
    <w:rsid w:val="009216EE"/>
    <w:rsid w:val="0092173F"/>
    <w:rsid w:val="009217D9"/>
    <w:rsid w:val="00921C18"/>
    <w:rsid w:val="009220C9"/>
    <w:rsid w:val="009224FE"/>
    <w:rsid w:val="00922A58"/>
    <w:rsid w:val="00922E10"/>
    <w:rsid w:val="009230CB"/>
    <w:rsid w:val="009231EC"/>
    <w:rsid w:val="00923C39"/>
    <w:rsid w:val="00924418"/>
    <w:rsid w:val="009248D4"/>
    <w:rsid w:val="00924B86"/>
    <w:rsid w:val="00924D17"/>
    <w:rsid w:val="00924FBB"/>
    <w:rsid w:val="009269A4"/>
    <w:rsid w:val="00931F3A"/>
    <w:rsid w:val="009320A6"/>
    <w:rsid w:val="0093350B"/>
    <w:rsid w:val="009349B6"/>
    <w:rsid w:val="00935BDF"/>
    <w:rsid w:val="00942483"/>
    <w:rsid w:val="009426AF"/>
    <w:rsid w:val="0094388E"/>
    <w:rsid w:val="00943A61"/>
    <w:rsid w:val="009467CA"/>
    <w:rsid w:val="00947962"/>
    <w:rsid w:val="00947ECD"/>
    <w:rsid w:val="00951CE8"/>
    <w:rsid w:val="00952311"/>
    <w:rsid w:val="009531D4"/>
    <w:rsid w:val="00954356"/>
    <w:rsid w:val="0095440B"/>
    <w:rsid w:val="0095450D"/>
    <w:rsid w:val="00954E9E"/>
    <w:rsid w:val="00955DB5"/>
    <w:rsid w:val="009562E0"/>
    <w:rsid w:val="00960891"/>
    <w:rsid w:val="009609AE"/>
    <w:rsid w:val="0096150D"/>
    <w:rsid w:val="00962BDD"/>
    <w:rsid w:val="00963007"/>
    <w:rsid w:val="00964396"/>
    <w:rsid w:val="00965C1E"/>
    <w:rsid w:val="00966C7D"/>
    <w:rsid w:val="00966F4F"/>
    <w:rsid w:val="00966F51"/>
    <w:rsid w:val="00966F94"/>
    <w:rsid w:val="0096714D"/>
    <w:rsid w:val="00967610"/>
    <w:rsid w:val="009678C1"/>
    <w:rsid w:val="00970A11"/>
    <w:rsid w:val="009725CE"/>
    <w:rsid w:val="0097284C"/>
    <w:rsid w:val="00972E85"/>
    <w:rsid w:val="00973C6C"/>
    <w:rsid w:val="00976FA7"/>
    <w:rsid w:val="009771ED"/>
    <w:rsid w:val="00977443"/>
    <w:rsid w:val="009779AA"/>
    <w:rsid w:val="00980330"/>
    <w:rsid w:val="00981B58"/>
    <w:rsid w:val="00982F33"/>
    <w:rsid w:val="009832D4"/>
    <w:rsid w:val="0098482B"/>
    <w:rsid w:val="009855DF"/>
    <w:rsid w:val="00986242"/>
    <w:rsid w:val="00986351"/>
    <w:rsid w:val="00986C8D"/>
    <w:rsid w:val="00987A4A"/>
    <w:rsid w:val="0099127D"/>
    <w:rsid w:val="009915E1"/>
    <w:rsid w:val="009917D1"/>
    <w:rsid w:val="00991DF6"/>
    <w:rsid w:val="00992C6F"/>
    <w:rsid w:val="00994B28"/>
    <w:rsid w:val="00994CDC"/>
    <w:rsid w:val="00994D93"/>
    <w:rsid w:val="00994EEF"/>
    <w:rsid w:val="00994F53"/>
    <w:rsid w:val="0099516D"/>
    <w:rsid w:val="009954F1"/>
    <w:rsid w:val="00995E63"/>
    <w:rsid w:val="00996004"/>
    <w:rsid w:val="009964E6"/>
    <w:rsid w:val="00996A7E"/>
    <w:rsid w:val="0099729C"/>
    <w:rsid w:val="00997828"/>
    <w:rsid w:val="009978A2"/>
    <w:rsid w:val="00997F0A"/>
    <w:rsid w:val="009A0E2D"/>
    <w:rsid w:val="009A13D3"/>
    <w:rsid w:val="009A2370"/>
    <w:rsid w:val="009A2E5F"/>
    <w:rsid w:val="009A48AB"/>
    <w:rsid w:val="009A4986"/>
    <w:rsid w:val="009A780D"/>
    <w:rsid w:val="009A7CDE"/>
    <w:rsid w:val="009B17E7"/>
    <w:rsid w:val="009B51DF"/>
    <w:rsid w:val="009B574D"/>
    <w:rsid w:val="009B6D78"/>
    <w:rsid w:val="009B6FC8"/>
    <w:rsid w:val="009B7DBA"/>
    <w:rsid w:val="009C004C"/>
    <w:rsid w:val="009C129B"/>
    <w:rsid w:val="009C1DB1"/>
    <w:rsid w:val="009C1E9F"/>
    <w:rsid w:val="009C2F33"/>
    <w:rsid w:val="009C3B4F"/>
    <w:rsid w:val="009C3BA0"/>
    <w:rsid w:val="009C4059"/>
    <w:rsid w:val="009C40F0"/>
    <w:rsid w:val="009C5592"/>
    <w:rsid w:val="009C67B0"/>
    <w:rsid w:val="009C721C"/>
    <w:rsid w:val="009C72A7"/>
    <w:rsid w:val="009C75CA"/>
    <w:rsid w:val="009C7805"/>
    <w:rsid w:val="009D00F1"/>
    <w:rsid w:val="009D05A8"/>
    <w:rsid w:val="009D103F"/>
    <w:rsid w:val="009D129F"/>
    <w:rsid w:val="009D1996"/>
    <w:rsid w:val="009D23A4"/>
    <w:rsid w:val="009D3855"/>
    <w:rsid w:val="009D3FB4"/>
    <w:rsid w:val="009D4F37"/>
    <w:rsid w:val="009D5236"/>
    <w:rsid w:val="009D52ED"/>
    <w:rsid w:val="009D6AF8"/>
    <w:rsid w:val="009E012E"/>
    <w:rsid w:val="009E085D"/>
    <w:rsid w:val="009E0F78"/>
    <w:rsid w:val="009E184E"/>
    <w:rsid w:val="009E2FF5"/>
    <w:rsid w:val="009E301F"/>
    <w:rsid w:val="009E5B08"/>
    <w:rsid w:val="009E5E12"/>
    <w:rsid w:val="009E676B"/>
    <w:rsid w:val="009E708C"/>
    <w:rsid w:val="009F0B2F"/>
    <w:rsid w:val="009F10C4"/>
    <w:rsid w:val="009F1402"/>
    <w:rsid w:val="009F1AC3"/>
    <w:rsid w:val="009F2A13"/>
    <w:rsid w:val="009F2AE8"/>
    <w:rsid w:val="009F33D8"/>
    <w:rsid w:val="009F3677"/>
    <w:rsid w:val="009F38AC"/>
    <w:rsid w:val="009F6692"/>
    <w:rsid w:val="009F77A6"/>
    <w:rsid w:val="009F7EA3"/>
    <w:rsid w:val="00A00FAA"/>
    <w:rsid w:val="00A01D7E"/>
    <w:rsid w:val="00A02A7F"/>
    <w:rsid w:val="00A036C4"/>
    <w:rsid w:val="00A04994"/>
    <w:rsid w:val="00A04B22"/>
    <w:rsid w:val="00A064E5"/>
    <w:rsid w:val="00A112E4"/>
    <w:rsid w:val="00A138F6"/>
    <w:rsid w:val="00A13B5D"/>
    <w:rsid w:val="00A159B4"/>
    <w:rsid w:val="00A15F0E"/>
    <w:rsid w:val="00A179B9"/>
    <w:rsid w:val="00A21112"/>
    <w:rsid w:val="00A21F88"/>
    <w:rsid w:val="00A22350"/>
    <w:rsid w:val="00A22672"/>
    <w:rsid w:val="00A24F83"/>
    <w:rsid w:val="00A2512D"/>
    <w:rsid w:val="00A25681"/>
    <w:rsid w:val="00A27282"/>
    <w:rsid w:val="00A278BF"/>
    <w:rsid w:val="00A27A76"/>
    <w:rsid w:val="00A3094F"/>
    <w:rsid w:val="00A3103B"/>
    <w:rsid w:val="00A31557"/>
    <w:rsid w:val="00A315C6"/>
    <w:rsid w:val="00A32321"/>
    <w:rsid w:val="00A32BCF"/>
    <w:rsid w:val="00A333A6"/>
    <w:rsid w:val="00A33971"/>
    <w:rsid w:val="00A348A9"/>
    <w:rsid w:val="00A3567F"/>
    <w:rsid w:val="00A37C8C"/>
    <w:rsid w:val="00A41572"/>
    <w:rsid w:val="00A4203A"/>
    <w:rsid w:val="00A42C1C"/>
    <w:rsid w:val="00A433F1"/>
    <w:rsid w:val="00A4431F"/>
    <w:rsid w:val="00A463BF"/>
    <w:rsid w:val="00A472E6"/>
    <w:rsid w:val="00A479A0"/>
    <w:rsid w:val="00A50C69"/>
    <w:rsid w:val="00A511FF"/>
    <w:rsid w:val="00A51394"/>
    <w:rsid w:val="00A514D1"/>
    <w:rsid w:val="00A51645"/>
    <w:rsid w:val="00A517AB"/>
    <w:rsid w:val="00A51BEF"/>
    <w:rsid w:val="00A52E62"/>
    <w:rsid w:val="00A53B42"/>
    <w:rsid w:val="00A55137"/>
    <w:rsid w:val="00A558D6"/>
    <w:rsid w:val="00A5631A"/>
    <w:rsid w:val="00A568A0"/>
    <w:rsid w:val="00A56B9E"/>
    <w:rsid w:val="00A5725E"/>
    <w:rsid w:val="00A57F26"/>
    <w:rsid w:val="00A60698"/>
    <w:rsid w:val="00A60A2D"/>
    <w:rsid w:val="00A62481"/>
    <w:rsid w:val="00A6342A"/>
    <w:rsid w:val="00A637FA"/>
    <w:rsid w:val="00A646F6"/>
    <w:rsid w:val="00A64BF9"/>
    <w:rsid w:val="00A674A5"/>
    <w:rsid w:val="00A67771"/>
    <w:rsid w:val="00A67A60"/>
    <w:rsid w:val="00A70CAD"/>
    <w:rsid w:val="00A712C5"/>
    <w:rsid w:val="00A7139B"/>
    <w:rsid w:val="00A72405"/>
    <w:rsid w:val="00A72F71"/>
    <w:rsid w:val="00A73AF3"/>
    <w:rsid w:val="00A742BA"/>
    <w:rsid w:val="00A74B8B"/>
    <w:rsid w:val="00A753E5"/>
    <w:rsid w:val="00A80571"/>
    <w:rsid w:val="00A81454"/>
    <w:rsid w:val="00A8268B"/>
    <w:rsid w:val="00A84320"/>
    <w:rsid w:val="00A84CD9"/>
    <w:rsid w:val="00A85551"/>
    <w:rsid w:val="00A855FC"/>
    <w:rsid w:val="00A85D08"/>
    <w:rsid w:val="00A85DCE"/>
    <w:rsid w:val="00A868D2"/>
    <w:rsid w:val="00A86AC4"/>
    <w:rsid w:val="00A90667"/>
    <w:rsid w:val="00A9095D"/>
    <w:rsid w:val="00A90A76"/>
    <w:rsid w:val="00A91543"/>
    <w:rsid w:val="00A92C96"/>
    <w:rsid w:val="00A936C0"/>
    <w:rsid w:val="00A940BB"/>
    <w:rsid w:val="00A96A80"/>
    <w:rsid w:val="00A976D6"/>
    <w:rsid w:val="00A9780B"/>
    <w:rsid w:val="00A97D36"/>
    <w:rsid w:val="00AA0284"/>
    <w:rsid w:val="00AA0EB6"/>
    <w:rsid w:val="00AA123C"/>
    <w:rsid w:val="00AA1305"/>
    <w:rsid w:val="00AA14F7"/>
    <w:rsid w:val="00AA3057"/>
    <w:rsid w:val="00AA32D7"/>
    <w:rsid w:val="00AA57F8"/>
    <w:rsid w:val="00AA75EF"/>
    <w:rsid w:val="00AB09F0"/>
    <w:rsid w:val="00AB0DF9"/>
    <w:rsid w:val="00AB2535"/>
    <w:rsid w:val="00AB27F7"/>
    <w:rsid w:val="00AB44E2"/>
    <w:rsid w:val="00AB4A4A"/>
    <w:rsid w:val="00AB574C"/>
    <w:rsid w:val="00AB5860"/>
    <w:rsid w:val="00AB75A0"/>
    <w:rsid w:val="00AC0400"/>
    <w:rsid w:val="00AC0478"/>
    <w:rsid w:val="00AC18BD"/>
    <w:rsid w:val="00AC1D88"/>
    <w:rsid w:val="00AC27B9"/>
    <w:rsid w:val="00AC3870"/>
    <w:rsid w:val="00AC4214"/>
    <w:rsid w:val="00AC43B1"/>
    <w:rsid w:val="00AC4DC7"/>
    <w:rsid w:val="00AC5577"/>
    <w:rsid w:val="00AC55D9"/>
    <w:rsid w:val="00AC5BC7"/>
    <w:rsid w:val="00AC722E"/>
    <w:rsid w:val="00AC73FF"/>
    <w:rsid w:val="00AC77F2"/>
    <w:rsid w:val="00AC7AA1"/>
    <w:rsid w:val="00AD07AF"/>
    <w:rsid w:val="00AD0A31"/>
    <w:rsid w:val="00AD11DD"/>
    <w:rsid w:val="00AD1C0D"/>
    <w:rsid w:val="00AD2548"/>
    <w:rsid w:val="00AD3154"/>
    <w:rsid w:val="00AD33CF"/>
    <w:rsid w:val="00AD3DE6"/>
    <w:rsid w:val="00AD5BFA"/>
    <w:rsid w:val="00AD5DDB"/>
    <w:rsid w:val="00AD645D"/>
    <w:rsid w:val="00AD655A"/>
    <w:rsid w:val="00AD7403"/>
    <w:rsid w:val="00AE027F"/>
    <w:rsid w:val="00AE1B5A"/>
    <w:rsid w:val="00AE303B"/>
    <w:rsid w:val="00AE512A"/>
    <w:rsid w:val="00AE61F3"/>
    <w:rsid w:val="00AE62A0"/>
    <w:rsid w:val="00AE71D6"/>
    <w:rsid w:val="00AE736F"/>
    <w:rsid w:val="00AF2BAA"/>
    <w:rsid w:val="00AF313C"/>
    <w:rsid w:val="00AF36BC"/>
    <w:rsid w:val="00AF41A0"/>
    <w:rsid w:val="00AF41B5"/>
    <w:rsid w:val="00AF4344"/>
    <w:rsid w:val="00AF5339"/>
    <w:rsid w:val="00AF6FAF"/>
    <w:rsid w:val="00B01BF1"/>
    <w:rsid w:val="00B038C1"/>
    <w:rsid w:val="00B0486E"/>
    <w:rsid w:val="00B06AA5"/>
    <w:rsid w:val="00B07CA2"/>
    <w:rsid w:val="00B101EA"/>
    <w:rsid w:val="00B105E5"/>
    <w:rsid w:val="00B10AA1"/>
    <w:rsid w:val="00B1103D"/>
    <w:rsid w:val="00B1170F"/>
    <w:rsid w:val="00B1183C"/>
    <w:rsid w:val="00B12598"/>
    <w:rsid w:val="00B13074"/>
    <w:rsid w:val="00B13A9B"/>
    <w:rsid w:val="00B13B11"/>
    <w:rsid w:val="00B14D66"/>
    <w:rsid w:val="00B14F9E"/>
    <w:rsid w:val="00B16C92"/>
    <w:rsid w:val="00B17314"/>
    <w:rsid w:val="00B20C57"/>
    <w:rsid w:val="00B20EAB"/>
    <w:rsid w:val="00B22EA9"/>
    <w:rsid w:val="00B23B3F"/>
    <w:rsid w:val="00B23C4F"/>
    <w:rsid w:val="00B261E7"/>
    <w:rsid w:val="00B26CBF"/>
    <w:rsid w:val="00B26CD0"/>
    <w:rsid w:val="00B3034A"/>
    <w:rsid w:val="00B30693"/>
    <w:rsid w:val="00B32B6B"/>
    <w:rsid w:val="00B343B8"/>
    <w:rsid w:val="00B3493C"/>
    <w:rsid w:val="00B34D83"/>
    <w:rsid w:val="00B34EB1"/>
    <w:rsid w:val="00B3513B"/>
    <w:rsid w:val="00B35E3D"/>
    <w:rsid w:val="00B361B7"/>
    <w:rsid w:val="00B36ECE"/>
    <w:rsid w:val="00B375B9"/>
    <w:rsid w:val="00B403BD"/>
    <w:rsid w:val="00B40643"/>
    <w:rsid w:val="00B40A97"/>
    <w:rsid w:val="00B411BC"/>
    <w:rsid w:val="00B415A4"/>
    <w:rsid w:val="00B41A76"/>
    <w:rsid w:val="00B4223F"/>
    <w:rsid w:val="00B42718"/>
    <w:rsid w:val="00B444AA"/>
    <w:rsid w:val="00B44955"/>
    <w:rsid w:val="00B44C1F"/>
    <w:rsid w:val="00B45EB5"/>
    <w:rsid w:val="00B47367"/>
    <w:rsid w:val="00B47464"/>
    <w:rsid w:val="00B47B1D"/>
    <w:rsid w:val="00B513D7"/>
    <w:rsid w:val="00B531B6"/>
    <w:rsid w:val="00B53233"/>
    <w:rsid w:val="00B53ABF"/>
    <w:rsid w:val="00B551E6"/>
    <w:rsid w:val="00B55721"/>
    <w:rsid w:val="00B55ED5"/>
    <w:rsid w:val="00B55EE3"/>
    <w:rsid w:val="00B565A5"/>
    <w:rsid w:val="00B56696"/>
    <w:rsid w:val="00B57BC9"/>
    <w:rsid w:val="00B57C13"/>
    <w:rsid w:val="00B6128F"/>
    <w:rsid w:val="00B61787"/>
    <w:rsid w:val="00B6354B"/>
    <w:rsid w:val="00B63602"/>
    <w:rsid w:val="00B63E66"/>
    <w:rsid w:val="00B640AA"/>
    <w:rsid w:val="00B643DC"/>
    <w:rsid w:val="00B6539E"/>
    <w:rsid w:val="00B6570F"/>
    <w:rsid w:val="00B65D59"/>
    <w:rsid w:val="00B65E0F"/>
    <w:rsid w:val="00B6739D"/>
    <w:rsid w:val="00B67EF3"/>
    <w:rsid w:val="00B703C9"/>
    <w:rsid w:val="00B70540"/>
    <w:rsid w:val="00B70834"/>
    <w:rsid w:val="00B71AC9"/>
    <w:rsid w:val="00B71D99"/>
    <w:rsid w:val="00B7212D"/>
    <w:rsid w:val="00B7214B"/>
    <w:rsid w:val="00B7279D"/>
    <w:rsid w:val="00B734B9"/>
    <w:rsid w:val="00B734F1"/>
    <w:rsid w:val="00B73936"/>
    <w:rsid w:val="00B757AB"/>
    <w:rsid w:val="00B76915"/>
    <w:rsid w:val="00B77312"/>
    <w:rsid w:val="00B77B61"/>
    <w:rsid w:val="00B80696"/>
    <w:rsid w:val="00B8090A"/>
    <w:rsid w:val="00B81463"/>
    <w:rsid w:val="00B82753"/>
    <w:rsid w:val="00B837FB"/>
    <w:rsid w:val="00B839AA"/>
    <w:rsid w:val="00B849B4"/>
    <w:rsid w:val="00B85E7E"/>
    <w:rsid w:val="00B8636C"/>
    <w:rsid w:val="00B86A66"/>
    <w:rsid w:val="00B8725B"/>
    <w:rsid w:val="00B8752F"/>
    <w:rsid w:val="00B87C32"/>
    <w:rsid w:val="00B904D8"/>
    <w:rsid w:val="00B91868"/>
    <w:rsid w:val="00B91F6B"/>
    <w:rsid w:val="00B92370"/>
    <w:rsid w:val="00B945AC"/>
    <w:rsid w:val="00B9487E"/>
    <w:rsid w:val="00B96F5D"/>
    <w:rsid w:val="00B9762E"/>
    <w:rsid w:val="00B97CA0"/>
    <w:rsid w:val="00BA0616"/>
    <w:rsid w:val="00BA06E8"/>
    <w:rsid w:val="00BA0B77"/>
    <w:rsid w:val="00BA0CAB"/>
    <w:rsid w:val="00BA0ECF"/>
    <w:rsid w:val="00BA102B"/>
    <w:rsid w:val="00BA12D5"/>
    <w:rsid w:val="00BA5594"/>
    <w:rsid w:val="00BA5DE1"/>
    <w:rsid w:val="00BA669E"/>
    <w:rsid w:val="00BA735A"/>
    <w:rsid w:val="00BA7A71"/>
    <w:rsid w:val="00BB1279"/>
    <w:rsid w:val="00BB2633"/>
    <w:rsid w:val="00BB2EC1"/>
    <w:rsid w:val="00BB378D"/>
    <w:rsid w:val="00BB3E35"/>
    <w:rsid w:val="00BB44CE"/>
    <w:rsid w:val="00BB55E2"/>
    <w:rsid w:val="00BB5B75"/>
    <w:rsid w:val="00BB688A"/>
    <w:rsid w:val="00BB6B5C"/>
    <w:rsid w:val="00BB7C08"/>
    <w:rsid w:val="00BB7FE0"/>
    <w:rsid w:val="00BC0499"/>
    <w:rsid w:val="00BC0E20"/>
    <w:rsid w:val="00BC0E35"/>
    <w:rsid w:val="00BC15EA"/>
    <w:rsid w:val="00BC1F1A"/>
    <w:rsid w:val="00BC3558"/>
    <w:rsid w:val="00BC395F"/>
    <w:rsid w:val="00BC4B72"/>
    <w:rsid w:val="00BC4D1A"/>
    <w:rsid w:val="00BC51E6"/>
    <w:rsid w:val="00BC78C9"/>
    <w:rsid w:val="00BD0B38"/>
    <w:rsid w:val="00BD0D1E"/>
    <w:rsid w:val="00BD0FF9"/>
    <w:rsid w:val="00BD211B"/>
    <w:rsid w:val="00BD25DB"/>
    <w:rsid w:val="00BD3689"/>
    <w:rsid w:val="00BD3F3D"/>
    <w:rsid w:val="00BD4680"/>
    <w:rsid w:val="00BD4A3D"/>
    <w:rsid w:val="00BD54D9"/>
    <w:rsid w:val="00BD5FCF"/>
    <w:rsid w:val="00BD6522"/>
    <w:rsid w:val="00BD69BE"/>
    <w:rsid w:val="00BD7198"/>
    <w:rsid w:val="00BD75A5"/>
    <w:rsid w:val="00BE1E5B"/>
    <w:rsid w:val="00BE28FD"/>
    <w:rsid w:val="00BE4089"/>
    <w:rsid w:val="00BE443D"/>
    <w:rsid w:val="00BE50AF"/>
    <w:rsid w:val="00BE5110"/>
    <w:rsid w:val="00BE62FA"/>
    <w:rsid w:val="00BE7848"/>
    <w:rsid w:val="00BE7C0C"/>
    <w:rsid w:val="00BF00B9"/>
    <w:rsid w:val="00BF0615"/>
    <w:rsid w:val="00BF30B0"/>
    <w:rsid w:val="00BF32DB"/>
    <w:rsid w:val="00BF4EEA"/>
    <w:rsid w:val="00BF55C7"/>
    <w:rsid w:val="00BF56E1"/>
    <w:rsid w:val="00BF7628"/>
    <w:rsid w:val="00BF7E2C"/>
    <w:rsid w:val="00C00474"/>
    <w:rsid w:val="00C024DA"/>
    <w:rsid w:val="00C027E7"/>
    <w:rsid w:val="00C02D1F"/>
    <w:rsid w:val="00C02DA9"/>
    <w:rsid w:val="00C03749"/>
    <w:rsid w:val="00C039B2"/>
    <w:rsid w:val="00C03AA1"/>
    <w:rsid w:val="00C05747"/>
    <w:rsid w:val="00C05F5D"/>
    <w:rsid w:val="00C10971"/>
    <w:rsid w:val="00C11C18"/>
    <w:rsid w:val="00C12FD6"/>
    <w:rsid w:val="00C14D76"/>
    <w:rsid w:val="00C1564D"/>
    <w:rsid w:val="00C17AEC"/>
    <w:rsid w:val="00C17B31"/>
    <w:rsid w:val="00C17B4E"/>
    <w:rsid w:val="00C224E5"/>
    <w:rsid w:val="00C251B3"/>
    <w:rsid w:val="00C25456"/>
    <w:rsid w:val="00C255EB"/>
    <w:rsid w:val="00C25A3E"/>
    <w:rsid w:val="00C25AF2"/>
    <w:rsid w:val="00C26637"/>
    <w:rsid w:val="00C268BD"/>
    <w:rsid w:val="00C27776"/>
    <w:rsid w:val="00C277DB"/>
    <w:rsid w:val="00C307A7"/>
    <w:rsid w:val="00C30900"/>
    <w:rsid w:val="00C30E53"/>
    <w:rsid w:val="00C30FF2"/>
    <w:rsid w:val="00C310B2"/>
    <w:rsid w:val="00C31F64"/>
    <w:rsid w:val="00C334F8"/>
    <w:rsid w:val="00C3424D"/>
    <w:rsid w:val="00C34924"/>
    <w:rsid w:val="00C359BE"/>
    <w:rsid w:val="00C35CAF"/>
    <w:rsid w:val="00C406EC"/>
    <w:rsid w:val="00C422B8"/>
    <w:rsid w:val="00C42480"/>
    <w:rsid w:val="00C43286"/>
    <w:rsid w:val="00C4332C"/>
    <w:rsid w:val="00C43797"/>
    <w:rsid w:val="00C44E1E"/>
    <w:rsid w:val="00C45135"/>
    <w:rsid w:val="00C45AA6"/>
    <w:rsid w:val="00C46201"/>
    <w:rsid w:val="00C465FC"/>
    <w:rsid w:val="00C4673A"/>
    <w:rsid w:val="00C501BB"/>
    <w:rsid w:val="00C503E7"/>
    <w:rsid w:val="00C51179"/>
    <w:rsid w:val="00C526BF"/>
    <w:rsid w:val="00C52946"/>
    <w:rsid w:val="00C536CD"/>
    <w:rsid w:val="00C54594"/>
    <w:rsid w:val="00C55250"/>
    <w:rsid w:val="00C55753"/>
    <w:rsid w:val="00C56640"/>
    <w:rsid w:val="00C56A26"/>
    <w:rsid w:val="00C577F3"/>
    <w:rsid w:val="00C57DCF"/>
    <w:rsid w:val="00C60F8C"/>
    <w:rsid w:val="00C635DB"/>
    <w:rsid w:val="00C63CB6"/>
    <w:rsid w:val="00C63CCB"/>
    <w:rsid w:val="00C643D2"/>
    <w:rsid w:val="00C65084"/>
    <w:rsid w:val="00C65E52"/>
    <w:rsid w:val="00C6692A"/>
    <w:rsid w:val="00C67C0E"/>
    <w:rsid w:val="00C718B1"/>
    <w:rsid w:val="00C72431"/>
    <w:rsid w:val="00C73BB8"/>
    <w:rsid w:val="00C73D1C"/>
    <w:rsid w:val="00C74156"/>
    <w:rsid w:val="00C74785"/>
    <w:rsid w:val="00C74B01"/>
    <w:rsid w:val="00C759C6"/>
    <w:rsid w:val="00C76204"/>
    <w:rsid w:val="00C763AB"/>
    <w:rsid w:val="00C7693F"/>
    <w:rsid w:val="00C76A4E"/>
    <w:rsid w:val="00C76D01"/>
    <w:rsid w:val="00C7726F"/>
    <w:rsid w:val="00C77874"/>
    <w:rsid w:val="00C77EA2"/>
    <w:rsid w:val="00C8121C"/>
    <w:rsid w:val="00C85AA3"/>
    <w:rsid w:val="00C87139"/>
    <w:rsid w:val="00C87627"/>
    <w:rsid w:val="00C87C4B"/>
    <w:rsid w:val="00C90880"/>
    <w:rsid w:val="00C90CCE"/>
    <w:rsid w:val="00C91390"/>
    <w:rsid w:val="00C91E43"/>
    <w:rsid w:val="00C93C2F"/>
    <w:rsid w:val="00C94241"/>
    <w:rsid w:val="00C942EA"/>
    <w:rsid w:val="00C94E8E"/>
    <w:rsid w:val="00C95CC1"/>
    <w:rsid w:val="00C96186"/>
    <w:rsid w:val="00C96755"/>
    <w:rsid w:val="00C970E2"/>
    <w:rsid w:val="00C976A3"/>
    <w:rsid w:val="00C97C56"/>
    <w:rsid w:val="00CA0723"/>
    <w:rsid w:val="00CA0FFB"/>
    <w:rsid w:val="00CA104F"/>
    <w:rsid w:val="00CA1F48"/>
    <w:rsid w:val="00CA2431"/>
    <w:rsid w:val="00CA2C28"/>
    <w:rsid w:val="00CA3192"/>
    <w:rsid w:val="00CA3218"/>
    <w:rsid w:val="00CA4F37"/>
    <w:rsid w:val="00CA7747"/>
    <w:rsid w:val="00CB0D7A"/>
    <w:rsid w:val="00CB1098"/>
    <w:rsid w:val="00CB156E"/>
    <w:rsid w:val="00CB1C72"/>
    <w:rsid w:val="00CB1D84"/>
    <w:rsid w:val="00CB21C4"/>
    <w:rsid w:val="00CB27E1"/>
    <w:rsid w:val="00CB2A1D"/>
    <w:rsid w:val="00CB2F22"/>
    <w:rsid w:val="00CB3016"/>
    <w:rsid w:val="00CB3684"/>
    <w:rsid w:val="00CB3789"/>
    <w:rsid w:val="00CB395C"/>
    <w:rsid w:val="00CB3CA4"/>
    <w:rsid w:val="00CB4E6C"/>
    <w:rsid w:val="00CB520C"/>
    <w:rsid w:val="00CB57D7"/>
    <w:rsid w:val="00CB6EF9"/>
    <w:rsid w:val="00CB714A"/>
    <w:rsid w:val="00CB7DE1"/>
    <w:rsid w:val="00CB7F38"/>
    <w:rsid w:val="00CC044F"/>
    <w:rsid w:val="00CC131F"/>
    <w:rsid w:val="00CC19E6"/>
    <w:rsid w:val="00CC20BC"/>
    <w:rsid w:val="00CC27DB"/>
    <w:rsid w:val="00CC31F1"/>
    <w:rsid w:val="00CC3B01"/>
    <w:rsid w:val="00CC4657"/>
    <w:rsid w:val="00CC5E91"/>
    <w:rsid w:val="00CC686C"/>
    <w:rsid w:val="00CC7ADF"/>
    <w:rsid w:val="00CD0851"/>
    <w:rsid w:val="00CD0BC6"/>
    <w:rsid w:val="00CD0ED5"/>
    <w:rsid w:val="00CD15B8"/>
    <w:rsid w:val="00CD17BE"/>
    <w:rsid w:val="00CD1FD0"/>
    <w:rsid w:val="00CD2F70"/>
    <w:rsid w:val="00CD3C70"/>
    <w:rsid w:val="00CD52CE"/>
    <w:rsid w:val="00CD552A"/>
    <w:rsid w:val="00CD7A70"/>
    <w:rsid w:val="00CE00C6"/>
    <w:rsid w:val="00CE1120"/>
    <w:rsid w:val="00CE14D3"/>
    <w:rsid w:val="00CE17D5"/>
    <w:rsid w:val="00CE3896"/>
    <w:rsid w:val="00CE42AF"/>
    <w:rsid w:val="00CE4484"/>
    <w:rsid w:val="00CE5436"/>
    <w:rsid w:val="00CE57A8"/>
    <w:rsid w:val="00CE67A0"/>
    <w:rsid w:val="00CE6B0F"/>
    <w:rsid w:val="00CE726A"/>
    <w:rsid w:val="00CE7658"/>
    <w:rsid w:val="00CE7B73"/>
    <w:rsid w:val="00CF1E22"/>
    <w:rsid w:val="00CF24C9"/>
    <w:rsid w:val="00CF3121"/>
    <w:rsid w:val="00CF464E"/>
    <w:rsid w:val="00CF47BC"/>
    <w:rsid w:val="00CF49C6"/>
    <w:rsid w:val="00CF4ABC"/>
    <w:rsid w:val="00CF75B6"/>
    <w:rsid w:val="00CF798B"/>
    <w:rsid w:val="00D00146"/>
    <w:rsid w:val="00D00967"/>
    <w:rsid w:val="00D00982"/>
    <w:rsid w:val="00D00CFE"/>
    <w:rsid w:val="00D019AD"/>
    <w:rsid w:val="00D02640"/>
    <w:rsid w:val="00D0364F"/>
    <w:rsid w:val="00D05074"/>
    <w:rsid w:val="00D0675C"/>
    <w:rsid w:val="00D101E6"/>
    <w:rsid w:val="00D10BB8"/>
    <w:rsid w:val="00D11501"/>
    <w:rsid w:val="00D1275D"/>
    <w:rsid w:val="00D13170"/>
    <w:rsid w:val="00D13A3D"/>
    <w:rsid w:val="00D15331"/>
    <w:rsid w:val="00D163C4"/>
    <w:rsid w:val="00D16EE3"/>
    <w:rsid w:val="00D17080"/>
    <w:rsid w:val="00D17B7E"/>
    <w:rsid w:val="00D20153"/>
    <w:rsid w:val="00D205DA"/>
    <w:rsid w:val="00D206C8"/>
    <w:rsid w:val="00D20D35"/>
    <w:rsid w:val="00D2111F"/>
    <w:rsid w:val="00D2158E"/>
    <w:rsid w:val="00D2234A"/>
    <w:rsid w:val="00D22A9B"/>
    <w:rsid w:val="00D23498"/>
    <w:rsid w:val="00D23787"/>
    <w:rsid w:val="00D23ECD"/>
    <w:rsid w:val="00D241F7"/>
    <w:rsid w:val="00D24D0A"/>
    <w:rsid w:val="00D2587F"/>
    <w:rsid w:val="00D2602B"/>
    <w:rsid w:val="00D26485"/>
    <w:rsid w:val="00D30223"/>
    <w:rsid w:val="00D318C4"/>
    <w:rsid w:val="00D328E3"/>
    <w:rsid w:val="00D3386D"/>
    <w:rsid w:val="00D33AD6"/>
    <w:rsid w:val="00D3578A"/>
    <w:rsid w:val="00D36A5D"/>
    <w:rsid w:val="00D374F8"/>
    <w:rsid w:val="00D37582"/>
    <w:rsid w:val="00D37A81"/>
    <w:rsid w:val="00D37B3B"/>
    <w:rsid w:val="00D42018"/>
    <w:rsid w:val="00D437F4"/>
    <w:rsid w:val="00D43FF8"/>
    <w:rsid w:val="00D44AD0"/>
    <w:rsid w:val="00D45316"/>
    <w:rsid w:val="00D45683"/>
    <w:rsid w:val="00D45CF1"/>
    <w:rsid w:val="00D45D65"/>
    <w:rsid w:val="00D467D9"/>
    <w:rsid w:val="00D471E2"/>
    <w:rsid w:val="00D474BA"/>
    <w:rsid w:val="00D47CF9"/>
    <w:rsid w:val="00D50054"/>
    <w:rsid w:val="00D50759"/>
    <w:rsid w:val="00D50C7C"/>
    <w:rsid w:val="00D51837"/>
    <w:rsid w:val="00D52357"/>
    <w:rsid w:val="00D52880"/>
    <w:rsid w:val="00D536F9"/>
    <w:rsid w:val="00D541C6"/>
    <w:rsid w:val="00D60F6D"/>
    <w:rsid w:val="00D6572C"/>
    <w:rsid w:val="00D65827"/>
    <w:rsid w:val="00D66584"/>
    <w:rsid w:val="00D665F6"/>
    <w:rsid w:val="00D70A0C"/>
    <w:rsid w:val="00D70EB6"/>
    <w:rsid w:val="00D7161F"/>
    <w:rsid w:val="00D71650"/>
    <w:rsid w:val="00D719DE"/>
    <w:rsid w:val="00D72077"/>
    <w:rsid w:val="00D7219F"/>
    <w:rsid w:val="00D72328"/>
    <w:rsid w:val="00D73B9D"/>
    <w:rsid w:val="00D73DB6"/>
    <w:rsid w:val="00D7718E"/>
    <w:rsid w:val="00D77E09"/>
    <w:rsid w:val="00D800FE"/>
    <w:rsid w:val="00D8020F"/>
    <w:rsid w:val="00D805C8"/>
    <w:rsid w:val="00D80783"/>
    <w:rsid w:val="00D812A0"/>
    <w:rsid w:val="00D812D1"/>
    <w:rsid w:val="00D819F4"/>
    <w:rsid w:val="00D81DBC"/>
    <w:rsid w:val="00D82452"/>
    <w:rsid w:val="00D82460"/>
    <w:rsid w:val="00D82714"/>
    <w:rsid w:val="00D82A1C"/>
    <w:rsid w:val="00D84FB5"/>
    <w:rsid w:val="00D8546D"/>
    <w:rsid w:val="00D87461"/>
    <w:rsid w:val="00D875FF"/>
    <w:rsid w:val="00D878C6"/>
    <w:rsid w:val="00D879AA"/>
    <w:rsid w:val="00D91020"/>
    <w:rsid w:val="00D91407"/>
    <w:rsid w:val="00D91EB6"/>
    <w:rsid w:val="00D9267E"/>
    <w:rsid w:val="00D92977"/>
    <w:rsid w:val="00D92D2A"/>
    <w:rsid w:val="00D94202"/>
    <w:rsid w:val="00D959BC"/>
    <w:rsid w:val="00D95CA0"/>
    <w:rsid w:val="00D95F29"/>
    <w:rsid w:val="00D964EF"/>
    <w:rsid w:val="00D96E1D"/>
    <w:rsid w:val="00D96E3F"/>
    <w:rsid w:val="00D97356"/>
    <w:rsid w:val="00DA003C"/>
    <w:rsid w:val="00DA020A"/>
    <w:rsid w:val="00DA07E4"/>
    <w:rsid w:val="00DA1E56"/>
    <w:rsid w:val="00DA2F14"/>
    <w:rsid w:val="00DA4B84"/>
    <w:rsid w:val="00DA5125"/>
    <w:rsid w:val="00DA54FF"/>
    <w:rsid w:val="00DA57EF"/>
    <w:rsid w:val="00DA636B"/>
    <w:rsid w:val="00DA6EF9"/>
    <w:rsid w:val="00DB0D43"/>
    <w:rsid w:val="00DB218C"/>
    <w:rsid w:val="00DB2297"/>
    <w:rsid w:val="00DB38A0"/>
    <w:rsid w:val="00DB4B74"/>
    <w:rsid w:val="00DB5238"/>
    <w:rsid w:val="00DB52E2"/>
    <w:rsid w:val="00DB555B"/>
    <w:rsid w:val="00DB584B"/>
    <w:rsid w:val="00DB5CAD"/>
    <w:rsid w:val="00DB6427"/>
    <w:rsid w:val="00DC27E8"/>
    <w:rsid w:val="00DC337F"/>
    <w:rsid w:val="00DC3902"/>
    <w:rsid w:val="00DC5C28"/>
    <w:rsid w:val="00DC754F"/>
    <w:rsid w:val="00DC76E8"/>
    <w:rsid w:val="00DC78F5"/>
    <w:rsid w:val="00DC7BCC"/>
    <w:rsid w:val="00DC7CAC"/>
    <w:rsid w:val="00DD0671"/>
    <w:rsid w:val="00DD0A9A"/>
    <w:rsid w:val="00DD3CCF"/>
    <w:rsid w:val="00DD48CD"/>
    <w:rsid w:val="00DD503E"/>
    <w:rsid w:val="00DD6494"/>
    <w:rsid w:val="00DE06EF"/>
    <w:rsid w:val="00DE0C03"/>
    <w:rsid w:val="00DE0F1F"/>
    <w:rsid w:val="00DE125C"/>
    <w:rsid w:val="00DE1D91"/>
    <w:rsid w:val="00DE30E3"/>
    <w:rsid w:val="00DE3231"/>
    <w:rsid w:val="00DE3692"/>
    <w:rsid w:val="00DE3857"/>
    <w:rsid w:val="00DE48CC"/>
    <w:rsid w:val="00DE534A"/>
    <w:rsid w:val="00DE6226"/>
    <w:rsid w:val="00DE6B94"/>
    <w:rsid w:val="00DE7E0E"/>
    <w:rsid w:val="00DF1713"/>
    <w:rsid w:val="00DF1944"/>
    <w:rsid w:val="00DF3B90"/>
    <w:rsid w:val="00DF3D64"/>
    <w:rsid w:val="00DF4652"/>
    <w:rsid w:val="00DF4715"/>
    <w:rsid w:val="00DF547C"/>
    <w:rsid w:val="00DF5506"/>
    <w:rsid w:val="00DF6E38"/>
    <w:rsid w:val="00E00058"/>
    <w:rsid w:val="00E00C6B"/>
    <w:rsid w:val="00E01683"/>
    <w:rsid w:val="00E01A39"/>
    <w:rsid w:val="00E01ED0"/>
    <w:rsid w:val="00E02352"/>
    <w:rsid w:val="00E02616"/>
    <w:rsid w:val="00E0275D"/>
    <w:rsid w:val="00E02F69"/>
    <w:rsid w:val="00E036DB"/>
    <w:rsid w:val="00E05E06"/>
    <w:rsid w:val="00E06011"/>
    <w:rsid w:val="00E0608C"/>
    <w:rsid w:val="00E06CC0"/>
    <w:rsid w:val="00E10721"/>
    <w:rsid w:val="00E110A5"/>
    <w:rsid w:val="00E111FD"/>
    <w:rsid w:val="00E11BA3"/>
    <w:rsid w:val="00E125C3"/>
    <w:rsid w:val="00E14120"/>
    <w:rsid w:val="00E144ED"/>
    <w:rsid w:val="00E14B3F"/>
    <w:rsid w:val="00E1518B"/>
    <w:rsid w:val="00E15B43"/>
    <w:rsid w:val="00E16AF6"/>
    <w:rsid w:val="00E176A1"/>
    <w:rsid w:val="00E17A92"/>
    <w:rsid w:val="00E17B2C"/>
    <w:rsid w:val="00E204BE"/>
    <w:rsid w:val="00E2068F"/>
    <w:rsid w:val="00E2125D"/>
    <w:rsid w:val="00E2172A"/>
    <w:rsid w:val="00E21970"/>
    <w:rsid w:val="00E21E96"/>
    <w:rsid w:val="00E224A3"/>
    <w:rsid w:val="00E22CFF"/>
    <w:rsid w:val="00E236B3"/>
    <w:rsid w:val="00E23B07"/>
    <w:rsid w:val="00E23C31"/>
    <w:rsid w:val="00E248FA"/>
    <w:rsid w:val="00E25DB2"/>
    <w:rsid w:val="00E25E2D"/>
    <w:rsid w:val="00E25E48"/>
    <w:rsid w:val="00E276A6"/>
    <w:rsid w:val="00E27FDF"/>
    <w:rsid w:val="00E303F6"/>
    <w:rsid w:val="00E30A43"/>
    <w:rsid w:val="00E319F4"/>
    <w:rsid w:val="00E31A9E"/>
    <w:rsid w:val="00E32351"/>
    <w:rsid w:val="00E32EF6"/>
    <w:rsid w:val="00E342D2"/>
    <w:rsid w:val="00E349DC"/>
    <w:rsid w:val="00E34DAA"/>
    <w:rsid w:val="00E34ED3"/>
    <w:rsid w:val="00E35BC0"/>
    <w:rsid w:val="00E40D12"/>
    <w:rsid w:val="00E41153"/>
    <w:rsid w:val="00E41A6F"/>
    <w:rsid w:val="00E41F42"/>
    <w:rsid w:val="00E4251C"/>
    <w:rsid w:val="00E451D8"/>
    <w:rsid w:val="00E45B71"/>
    <w:rsid w:val="00E466DA"/>
    <w:rsid w:val="00E5242C"/>
    <w:rsid w:val="00E52B85"/>
    <w:rsid w:val="00E53FD9"/>
    <w:rsid w:val="00E54052"/>
    <w:rsid w:val="00E54155"/>
    <w:rsid w:val="00E55D82"/>
    <w:rsid w:val="00E55E53"/>
    <w:rsid w:val="00E56D05"/>
    <w:rsid w:val="00E57090"/>
    <w:rsid w:val="00E57746"/>
    <w:rsid w:val="00E57E79"/>
    <w:rsid w:val="00E6089A"/>
    <w:rsid w:val="00E608A9"/>
    <w:rsid w:val="00E60B1F"/>
    <w:rsid w:val="00E6169B"/>
    <w:rsid w:val="00E61D4F"/>
    <w:rsid w:val="00E622FC"/>
    <w:rsid w:val="00E62422"/>
    <w:rsid w:val="00E629B3"/>
    <w:rsid w:val="00E632EA"/>
    <w:rsid w:val="00E637A6"/>
    <w:rsid w:val="00E670AB"/>
    <w:rsid w:val="00E673C2"/>
    <w:rsid w:val="00E67D8E"/>
    <w:rsid w:val="00E70085"/>
    <w:rsid w:val="00E71389"/>
    <w:rsid w:val="00E7190E"/>
    <w:rsid w:val="00E71D80"/>
    <w:rsid w:val="00E71FE6"/>
    <w:rsid w:val="00E7316B"/>
    <w:rsid w:val="00E74515"/>
    <w:rsid w:val="00E754D6"/>
    <w:rsid w:val="00E75AA6"/>
    <w:rsid w:val="00E7613D"/>
    <w:rsid w:val="00E76A89"/>
    <w:rsid w:val="00E80226"/>
    <w:rsid w:val="00E81BE6"/>
    <w:rsid w:val="00E82B02"/>
    <w:rsid w:val="00E8309F"/>
    <w:rsid w:val="00E87B95"/>
    <w:rsid w:val="00E87D19"/>
    <w:rsid w:val="00E90318"/>
    <w:rsid w:val="00E908DD"/>
    <w:rsid w:val="00E90AE3"/>
    <w:rsid w:val="00E91AF1"/>
    <w:rsid w:val="00E92E61"/>
    <w:rsid w:val="00E93D6C"/>
    <w:rsid w:val="00E951D0"/>
    <w:rsid w:val="00E95934"/>
    <w:rsid w:val="00E95CE5"/>
    <w:rsid w:val="00E96BA9"/>
    <w:rsid w:val="00EA2EFC"/>
    <w:rsid w:val="00EA3159"/>
    <w:rsid w:val="00EA3BD1"/>
    <w:rsid w:val="00EA4289"/>
    <w:rsid w:val="00EA42A0"/>
    <w:rsid w:val="00EA52C0"/>
    <w:rsid w:val="00EA5D5B"/>
    <w:rsid w:val="00EA6827"/>
    <w:rsid w:val="00EB253B"/>
    <w:rsid w:val="00EB4C65"/>
    <w:rsid w:val="00EB55A9"/>
    <w:rsid w:val="00EB58C7"/>
    <w:rsid w:val="00EB6425"/>
    <w:rsid w:val="00EB6B0E"/>
    <w:rsid w:val="00EB726F"/>
    <w:rsid w:val="00EC0368"/>
    <w:rsid w:val="00EC081E"/>
    <w:rsid w:val="00EC1303"/>
    <w:rsid w:val="00EC181F"/>
    <w:rsid w:val="00EC2635"/>
    <w:rsid w:val="00EC3265"/>
    <w:rsid w:val="00EC37E6"/>
    <w:rsid w:val="00EC3813"/>
    <w:rsid w:val="00EC382E"/>
    <w:rsid w:val="00EC3E4B"/>
    <w:rsid w:val="00EC4578"/>
    <w:rsid w:val="00EC5383"/>
    <w:rsid w:val="00EC5533"/>
    <w:rsid w:val="00EC7353"/>
    <w:rsid w:val="00ED1DFE"/>
    <w:rsid w:val="00ED1E1D"/>
    <w:rsid w:val="00ED29EC"/>
    <w:rsid w:val="00ED2EF5"/>
    <w:rsid w:val="00ED4391"/>
    <w:rsid w:val="00ED4472"/>
    <w:rsid w:val="00ED4502"/>
    <w:rsid w:val="00ED4816"/>
    <w:rsid w:val="00ED4C22"/>
    <w:rsid w:val="00ED5A82"/>
    <w:rsid w:val="00ED7737"/>
    <w:rsid w:val="00ED7CCE"/>
    <w:rsid w:val="00EE0FC3"/>
    <w:rsid w:val="00EE255D"/>
    <w:rsid w:val="00EE352F"/>
    <w:rsid w:val="00EE3B54"/>
    <w:rsid w:val="00EE4318"/>
    <w:rsid w:val="00EE5F0C"/>
    <w:rsid w:val="00EE75E6"/>
    <w:rsid w:val="00EE7992"/>
    <w:rsid w:val="00EF1506"/>
    <w:rsid w:val="00EF26B5"/>
    <w:rsid w:val="00EF3D44"/>
    <w:rsid w:val="00EF4DF6"/>
    <w:rsid w:val="00EF51A7"/>
    <w:rsid w:val="00EF61DB"/>
    <w:rsid w:val="00EF6E52"/>
    <w:rsid w:val="00EF70C4"/>
    <w:rsid w:val="00F00FBC"/>
    <w:rsid w:val="00F02671"/>
    <w:rsid w:val="00F03834"/>
    <w:rsid w:val="00F03A87"/>
    <w:rsid w:val="00F03AAB"/>
    <w:rsid w:val="00F03B0A"/>
    <w:rsid w:val="00F03EF1"/>
    <w:rsid w:val="00F04D15"/>
    <w:rsid w:val="00F05D3B"/>
    <w:rsid w:val="00F06389"/>
    <w:rsid w:val="00F0724F"/>
    <w:rsid w:val="00F10376"/>
    <w:rsid w:val="00F10775"/>
    <w:rsid w:val="00F12B4B"/>
    <w:rsid w:val="00F13C4F"/>
    <w:rsid w:val="00F14DFC"/>
    <w:rsid w:val="00F15D54"/>
    <w:rsid w:val="00F15ED1"/>
    <w:rsid w:val="00F16917"/>
    <w:rsid w:val="00F17E16"/>
    <w:rsid w:val="00F21ECB"/>
    <w:rsid w:val="00F22531"/>
    <w:rsid w:val="00F22C1E"/>
    <w:rsid w:val="00F22FB6"/>
    <w:rsid w:val="00F23506"/>
    <w:rsid w:val="00F23519"/>
    <w:rsid w:val="00F2359A"/>
    <w:rsid w:val="00F2452E"/>
    <w:rsid w:val="00F257AB"/>
    <w:rsid w:val="00F259A7"/>
    <w:rsid w:val="00F270C6"/>
    <w:rsid w:val="00F2716D"/>
    <w:rsid w:val="00F272AD"/>
    <w:rsid w:val="00F3058F"/>
    <w:rsid w:val="00F309B4"/>
    <w:rsid w:val="00F3138C"/>
    <w:rsid w:val="00F32D1F"/>
    <w:rsid w:val="00F335D8"/>
    <w:rsid w:val="00F363A1"/>
    <w:rsid w:val="00F36707"/>
    <w:rsid w:val="00F375AC"/>
    <w:rsid w:val="00F37BBB"/>
    <w:rsid w:val="00F428BA"/>
    <w:rsid w:val="00F43B72"/>
    <w:rsid w:val="00F43B84"/>
    <w:rsid w:val="00F43E30"/>
    <w:rsid w:val="00F445A1"/>
    <w:rsid w:val="00F44BFB"/>
    <w:rsid w:val="00F46C6F"/>
    <w:rsid w:val="00F47AF5"/>
    <w:rsid w:val="00F50D92"/>
    <w:rsid w:val="00F51BA1"/>
    <w:rsid w:val="00F51FBB"/>
    <w:rsid w:val="00F523A8"/>
    <w:rsid w:val="00F53A04"/>
    <w:rsid w:val="00F5431E"/>
    <w:rsid w:val="00F55DDE"/>
    <w:rsid w:val="00F57DA8"/>
    <w:rsid w:val="00F618F2"/>
    <w:rsid w:val="00F62190"/>
    <w:rsid w:val="00F62A0F"/>
    <w:rsid w:val="00F62BC3"/>
    <w:rsid w:val="00F62EA7"/>
    <w:rsid w:val="00F63B2C"/>
    <w:rsid w:val="00F63B44"/>
    <w:rsid w:val="00F651A9"/>
    <w:rsid w:val="00F65C62"/>
    <w:rsid w:val="00F66F93"/>
    <w:rsid w:val="00F70974"/>
    <w:rsid w:val="00F71224"/>
    <w:rsid w:val="00F71918"/>
    <w:rsid w:val="00F71AFB"/>
    <w:rsid w:val="00F71BC9"/>
    <w:rsid w:val="00F72445"/>
    <w:rsid w:val="00F7350D"/>
    <w:rsid w:val="00F73768"/>
    <w:rsid w:val="00F75778"/>
    <w:rsid w:val="00F75F9C"/>
    <w:rsid w:val="00F768BE"/>
    <w:rsid w:val="00F768E6"/>
    <w:rsid w:val="00F769F3"/>
    <w:rsid w:val="00F809D0"/>
    <w:rsid w:val="00F80EA6"/>
    <w:rsid w:val="00F82640"/>
    <w:rsid w:val="00F8444A"/>
    <w:rsid w:val="00F84D1D"/>
    <w:rsid w:val="00F8500B"/>
    <w:rsid w:val="00F856BE"/>
    <w:rsid w:val="00F85CE3"/>
    <w:rsid w:val="00F87E14"/>
    <w:rsid w:val="00F91474"/>
    <w:rsid w:val="00F916CF"/>
    <w:rsid w:val="00F91810"/>
    <w:rsid w:val="00F92353"/>
    <w:rsid w:val="00F94F4D"/>
    <w:rsid w:val="00F9557E"/>
    <w:rsid w:val="00F963F3"/>
    <w:rsid w:val="00F967BA"/>
    <w:rsid w:val="00F96D8D"/>
    <w:rsid w:val="00FA1060"/>
    <w:rsid w:val="00FA21C7"/>
    <w:rsid w:val="00FA2D72"/>
    <w:rsid w:val="00FA47E4"/>
    <w:rsid w:val="00FA49B5"/>
    <w:rsid w:val="00FA61C1"/>
    <w:rsid w:val="00FA65F7"/>
    <w:rsid w:val="00FA7589"/>
    <w:rsid w:val="00FA7C24"/>
    <w:rsid w:val="00FA7F06"/>
    <w:rsid w:val="00FB0B93"/>
    <w:rsid w:val="00FB146C"/>
    <w:rsid w:val="00FB1FD5"/>
    <w:rsid w:val="00FB2C59"/>
    <w:rsid w:val="00FB3BBC"/>
    <w:rsid w:val="00FB44B7"/>
    <w:rsid w:val="00FB49BE"/>
    <w:rsid w:val="00FB5FE8"/>
    <w:rsid w:val="00FB67FB"/>
    <w:rsid w:val="00FB70A2"/>
    <w:rsid w:val="00FB733F"/>
    <w:rsid w:val="00FB7438"/>
    <w:rsid w:val="00FB7C1B"/>
    <w:rsid w:val="00FC0227"/>
    <w:rsid w:val="00FC06F8"/>
    <w:rsid w:val="00FC39F7"/>
    <w:rsid w:val="00FC5D6F"/>
    <w:rsid w:val="00FC5F77"/>
    <w:rsid w:val="00FC65E7"/>
    <w:rsid w:val="00FC6EEA"/>
    <w:rsid w:val="00FC730F"/>
    <w:rsid w:val="00FD02B3"/>
    <w:rsid w:val="00FD090B"/>
    <w:rsid w:val="00FD0DA9"/>
    <w:rsid w:val="00FD177D"/>
    <w:rsid w:val="00FD1D42"/>
    <w:rsid w:val="00FD1F61"/>
    <w:rsid w:val="00FD2506"/>
    <w:rsid w:val="00FD3965"/>
    <w:rsid w:val="00FD419B"/>
    <w:rsid w:val="00FD49DE"/>
    <w:rsid w:val="00FD6D79"/>
    <w:rsid w:val="00FD6F30"/>
    <w:rsid w:val="00FE018A"/>
    <w:rsid w:val="00FE054D"/>
    <w:rsid w:val="00FE0875"/>
    <w:rsid w:val="00FE0D57"/>
    <w:rsid w:val="00FE0E30"/>
    <w:rsid w:val="00FE109C"/>
    <w:rsid w:val="00FE2BC3"/>
    <w:rsid w:val="00FE2DF6"/>
    <w:rsid w:val="00FE3804"/>
    <w:rsid w:val="00FE3E22"/>
    <w:rsid w:val="00FE4194"/>
    <w:rsid w:val="00FE533B"/>
    <w:rsid w:val="00FE54F5"/>
    <w:rsid w:val="00FE55CE"/>
    <w:rsid w:val="00FE5E48"/>
    <w:rsid w:val="00FE688E"/>
    <w:rsid w:val="00FE72F8"/>
    <w:rsid w:val="00FF095D"/>
    <w:rsid w:val="00FF0C52"/>
    <w:rsid w:val="00FF0CAF"/>
    <w:rsid w:val="00FF0D90"/>
    <w:rsid w:val="00FF0F72"/>
    <w:rsid w:val="00FF0FD3"/>
    <w:rsid w:val="00FF17CE"/>
    <w:rsid w:val="00FF2D3D"/>
    <w:rsid w:val="00FF36D7"/>
    <w:rsid w:val="00FF3C15"/>
    <w:rsid w:val="00FF406A"/>
    <w:rsid w:val="00FF433A"/>
    <w:rsid w:val="00FF4C3D"/>
    <w:rsid w:val="00FF5437"/>
    <w:rsid w:val="00FF563A"/>
    <w:rsid w:val="00FF5655"/>
    <w:rsid w:val="00FF5AE4"/>
    <w:rsid w:val="00FF5B58"/>
    <w:rsid w:val="00FF6284"/>
    <w:rsid w:val="00FF683F"/>
    <w:rsid w:val="00FF7F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544D0121"/>
  <w15:docId w15:val="{4385306B-035E-4752-9D2D-7919A1092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B1FD5"/>
    <w:rPr>
      <w:lang w:val="es-ES_tradnl"/>
    </w:rPr>
  </w:style>
  <w:style w:type="paragraph" w:styleId="Ttulo1">
    <w:name w:val="heading 1"/>
    <w:basedOn w:val="Normal"/>
    <w:next w:val="Normal"/>
    <w:link w:val="Ttulo1Car"/>
    <w:qFormat/>
    <w:rsid w:val="009216EE"/>
    <w:pPr>
      <w:keepNext/>
      <w:jc w:val="center"/>
      <w:outlineLvl w:val="0"/>
    </w:pPr>
    <w:rPr>
      <w:b/>
      <w:bCs/>
      <w:sz w:val="22"/>
      <w:szCs w:val="24"/>
      <w:lang w:val="es-ES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666F8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ar"/>
    <w:semiHidden/>
    <w:unhideWhenUsed/>
    <w:qFormat/>
    <w:rsid w:val="00994CD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semiHidden/>
    <w:unhideWhenUsed/>
    <w:qFormat/>
    <w:rsid w:val="00530350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nhideWhenUsed/>
    <w:qFormat/>
    <w:rsid w:val="00994CDC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23602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236020"/>
    <w:pPr>
      <w:tabs>
        <w:tab w:val="center" w:pos="4252"/>
        <w:tab w:val="right" w:pos="8504"/>
      </w:tabs>
    </w:pPr>
  </w:style>
  <w:style w:type="character" w:customStyle="1" w:styleId="Ttulo1Car">
    <w:name w:val="Título 1 Car"/>
    <w:link w:val="Ttulo1"/>
    <w:rsid w:val="009216EE"/>
    <w:rPr>
      <w:b/>
      <w:bCs/>
      <w:sz w:val="22"/>
      <w:szCs w:val="24"/>
      <w:lang w:val="es-ES" w:eastAsia="es-ES"/>
    </w:rPr>
  </w:style>
  <w:style w:type="character" w:customStyle="1" w:styleId="EncabezadoCar">
    <w:name w:val="Encabezado Car"/>
    <w:link w:val="Encabezado"/>
    <w:rsid w:val="009216EE"/>
    <w:rPr>
      <w:lang w:val="es-ES_tradnl" w:eastAsia="es-ES"/>
    </w:rPr>
  </w:style>
  <w:style w:type="paragraph" w:styleId="Textoindependiente">
    <w:name w:val="Body Text"/>
    <w:basedOn w:val="Normal"/>
    <w:link w:val="TextoindependienteCar"/>
    <w:rsid w:val="009216EE"/>
    <w:pPr>
      <w:suppressAutoHyphens/>
      <w:spacing w:after="120"/>
    </w:pPr>
    <w:rPr>
      <w:sz w:val="24"/>
      <w:szCs w:val="24"/>
      <w:lang w:val="es-ES" w:eastAsia="ar-SA"/>
    </w:rPr>
  </w:style>
  <w:style w:type="character" w:customStyle="1" w:styleId="TextoindependienteCar">
    <w:name w:val="Texto independiente Car"/>
    <w:link w:val="Textoindependiente"/>
    <w:rsid w:val="009216EE"/>
    <w:rPr>
      <w:sz w:val="24"/>
      <w:szCs w:val="24"/>
      <w:lang w:val="es-ES" w:eastAsia="ar-SA"/>
    </w:rPr>
  </w:style>
  <w:style w:type="paragraph" w:styleId="Prrafodelista">
    <w:name w:val="List Paragraph"/>
    <w:basedOn w:val="Normal"/>
    <w:uiPriority w:val="34"/>
    <w:qFormat/>
    <w:rsid w:val="009216EE"/>
    <w:pPr>
      <w:suppressAutoHyphens/>
      <w:ind w:left="708"/>
    </w:pPr>
    <w:rPr>
      <w:sz w:val="24"/>
      <w:szCs w:val="24"/>
      <w:lang w:val="es-ES" w:eastAsia="ar-SA"/>
    </w:rPr>
  </w:style>
  <w:style w:type="paragraph" w:styleId="NormalWeb">
    <w:name w:val="Normal (Web)"/>
    <w:basedOn w:val="Normal"/>
    <w:uiPriority w:val="99"/>
    <w:rsid w:val="008C7CCD"/>
    <w:pPr>
      <w:suppressAutoHyphens/>
      <w:spacing w:before="280" w:after="280"/>
    </w:pPr>
    <w:rPr>
      <w:sz w:val="24"/>
      <w:szCs w:val="24"/>
      <w:lang w:val="es-ES" w:eastAsia="ar-SA"/>
    </w:rPr>
  </w:style>
  <w:style w:type="character" w:customStyle="1" w:styleId="Ttulo5Car">
    <w:name w:val="Título 5 Car"/>
    <w:basedOn w:val="Fuentedeprrafopredeter"/>
    <w:link w:val="Ttulo5"/>
    <w:semiHidden/>
    <w:rsid w:val="00530350"/>
    <w:rPr>
      <w:rFonts w:ascii="Calibri" w:eastAsia="Times New Roman" w:hAnsi="Calibri" w:cs="Times New Roman"/>
      <w:b/>
      <w:bCs/>
      <w:i/>
      <w:iCs/>
      <w:sz w:val="26"/>
      <w:szCs w:val="26"/>
      <w:lang w:val="es-ES_tradnl"/>
    </w:rPr>
  </w:style>
  <w:style w:type="character" w:customStyle="1" w:styleId="Ttulo4Car">
    <w:name w:val="Título 4 Car"/>
    <w:basedOn w:val="Fuentedeprrafopredeter"/>
    <w:link w:val="Ttulo4"/>
    <w:semiHidden/>
    <w:rsid w:val="00994CDC"/>
    <w:rPr>
      <w:rFonts w:ascii="Calibri" w:eastAsia="Times New Roman" w:hAnsi="Calibri" w:cs="Times New Roman"/>
      <w:b/>
      <w:bCs/>
      <w:sz w:val="28"/>
      <w:szCs w:val="28"/>
      <w:lang w:val="es-ES_tradnl"/>
    </w:rPr>
  </w:style>
  <w:style w:type="character" w:customStyle="1" w:styleId="Ttulo6Car">
    <w:name w:val="Título 6 Car"/>
    <w:basedOn w:val="Fuentedeprrafopredeter"/>
    <w:link w:val="Ttulo6"/>
    <w:rsid w:val="00994CDC"/>
    <w:rPr>
      <w:rFonts w:ascii="Calibri" w:eastAsia="Times New Roman" w:hAnsi="Calibri" w:cs="Times New Roman"/>
      <w:b/>
      <w:bCs/>
      <w:sz w:val="22"/>
      <w:szCs w:val="22"/>
      <w:lang w:val="es-ES_tradnl"/>
    </w:rPr>
  </w:style>
  <w:style w:type="paragraph" w:styleId="Textodeglobo">
    <w:name w:val="Balloon Text"/>
    <w:basedOn w:val="Normal"/>
    <w:link w:val="TextodegloboCar"/>
    <w:rsid w:val="003269B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3269B6"/>
    <w:rPr>
      <w:rFonts w:ascii="Tahoma" w:hAnsi="Tahoma" w:cs="Tahoma"/>
      <w:sz w:val="16"/>
      <w:szCs w:val="16"/>
      <w:lang w:val="es-ES_tradnl"/>
    </w:rPr>
  </w:style>
  <w:style w:type="character" w:customStyle="1" w:styleId="iceouttxt">
    <w:name w:val="iceouttxt"/>
    <w:basedOn w:val="Fuentedeprrafopredeter"/>
    <w:rsid w:val="0079309B"/>
  </w:style>
  <w:style w:type="character" w:styleId="Textoennegrita">
    <w:name w:val="Strong"/>
    <w:basedOn w:val="Fuentedeprrafopredeter"/>
    <w:uiPriority w:val="22"/>
    <w:qFormat/>
    <w:rsid w:val="00CF75B6"/>
    <w:rPr>
      <w:b/>
      <w:bCs/>
    </w:rPr>
  </w:style>
  <w:style w:type="character" w:styleId="Hipervnculo">
    <w:name w:val="Hyperlink"/>
    <w:rsid w:val="002F6155"/>
    <w:rPr>
      <w:color w:val="0000FF"/>
      <w:u w:val="single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70085"/>
    <w:rPr>
      <w:lang w:val="es-ES_tradnl"/>
    </w:rPr>
  </w:style>
  <w:style w:type="table" w:styleId="Tablaconcuadrcula">
    <w:name w:val="Table Grid"/>
    <w:basedOn w:val="Tablanormal"/>
    <w:rsid w:val="001252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semiHidden/>
    <w:unhideWhenUsed/>
    <w:rsid w:val="00F8500B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F8500B"/>
  </w:style>
  <w:style w:type="character" w:customStyle="1" w:styleId="TextocomentarioCar">
    <w:name w:val="Texto comentario Car"/>
    <w:basedOn w:val="Fuentedeprrafopredeter"/>
    <w:link w:val="Textocomentario"/>
    <w:semiHidden/>
    <w:rsid w:val="00F8500B"/>
    <w:rPr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F850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F8500B"/>
    <w:rPr>
      <w:b/>
      <w:bCs/>
      <w:lang w:val="es-ES_tradnl"/>
    </w:rPr>
  </w:style>
  <w:style w:type="character" w:customStyle="1" w:styleId="apple-converted-space">
    <w:name w:val="apple-converted-space"/>
    <w:basedOn w:val="Fuentedeprrafopredeter"/>
    <w:rsid w:val="004F1F74"/>
  </w:style>
  <w:style w:type="character" w:customStyle="1" w:styleId="spelle">
    <w:name w:val="spelle"/>
    <w:basedOn w:val="Fuentedeprrafopredeter"/>
    <w:rsid w:val="00113F4F"/>
  </w:style>
  <w:style w:type="character" w:customStyle="1" w:styleId="Ttulo2Car">
    <w:name w:val="Título 2 Car"/>
    <w:basedOn w:val="Fuentedeprrafopredeter"/>
    <w:link w:val="Ttulo2"/>
    <w:semiHidden/>
    <w:rsid w:val="00666F8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B16C92"/>
    <w:rPr>
      <w:rFonts w:ascii="Arial" w:hAnsi="Arial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6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70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8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65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80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67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9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7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78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08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6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0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5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05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92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16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88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6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0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9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63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21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09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31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1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81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6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1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1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4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1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0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24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8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7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9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7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14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52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7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89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1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08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83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09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9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90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1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9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9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5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8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1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01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3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9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2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0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0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8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7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1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6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4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6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5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7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0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4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0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8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2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5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3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4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2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9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6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5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8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0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94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6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1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2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54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6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30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31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45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1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25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6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94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37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3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12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36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5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4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5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1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4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0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9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1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8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1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92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86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5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3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2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86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0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1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9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0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69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9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38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Rafael.Arevalo\Escritorio\PLANTILLAS%20MODIFICADAD%20BOGOTA%20HUMANA\rafael_uribe_carta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1BFFB4411CFC54CA6A3FA228255AE4E" ma:contentTypeVersion="11" ma:contentTypeDescription="Crear nuevo documento." ma:contentTypeScope="" ma:versionID="df2b343a99a2fc2a8a095798b2c70126">
  <xsd:schema xmlns:xsd="http://www.w3.org/2001/XMLSchema" xmlns:xs="http://www.w3.org/2001/XMLSchema" xmlns:p="http://schemas.microsoft.com/office/2006/metadata/properties" xmlns:ns2="4d1d2e24-7be0-47eb-a1db-99cc6d75caff" xmlns:ns3="d6eaa91c-3afb-4015-aba1-5ff992c1a5ca" targetNamespace="http://schemas.microsoft.com/office/2006/metadata/properties" ma:root="true" ma:fieldsID="37828fc65a1116630fdbdb9920b0a2be" ns2:_="" ns3:_="">
    <xsd:import namespace="4d1d2e24-7be0-47eb-a1db-99cc6d75caff"/>
    <xsd:import namespace="d6eaa91c-3afb-4015-aba1-5ff992c1a5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1d2e24-7be0-47eb-a1db-99cc6d75ca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8" nillable="true" ma:displayName="Estado de aprobación" ma:internalName="Estado_x0020_de_x0020_aprobaci_x00f3_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eaa91c-3afb-4015-aba1-5ff992c1a5c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4d1d2e24-7be0-47eb-a1db-99cc6d75caf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72B754-792C-45E0-AFE1-118B39A8F4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1d2e24-7be0-47eb-a1db-99cc6d75caff"/>
    <ds:schemaRef ds:uri="d6eaa91c-3afb-4015-aba1-5ff992c1a5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49A9EE5-3AC8-4488-BEED-32236E6B268E}">
  <ds:schemaRefs>
    <ds:schemaRef ds:uri="d6eaa91c-3afb-4015-aba1-5ff992c1a5ca"/>
    <ds:schemaRef ds:uri="http://schemas.microsoft.com/office/2006/documentManagement/types"/>
    <ds:schemaRef ds:uri="4d1d2e24-7be0-47eb-a1db-99cc6d75caff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A64FDE7-E022-46BB-8CDF-D402FECDF9F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3B44F5E-C434-4407-80B2-F2EAE8FC62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rafael_uribe_carta.dot</Template>
  <TotalTime>1</TotalTime>
  <Pages>2</Pages>
  <Words>236</Words>
  <Characters>1597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Rafael.Arevalo</dc:creator>
  <cp:lastModifiedBy>Liliana Patricia Casas Betancourt</cp:lastModifiedBy>
  <cp:revision>3</cp:revision>
  <cp:lastPrinted>2019-09-18T15:33:00Z</cp:lastPrinted>
  <dcterms:created xsi:type="dcterms:W3CDTF">2019-09-23T16:24:00Z</dcterms:created>
  <dcterms:modified xsi:type="dcterms:W3CDTF">2019-09-23T16:24:00Z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0x01010041BFFB4411CFC54CA6A3FA228255AE4E</vt:lpwstr>
  </property>
</Properties>
</file>