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69"/>
        <w:tblW w:w="58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1215"/>
        <w:gridCol w:w="391"/>
        <w:gridCol w:w="29"/>
        <w:gridCol w:w="679"/>
        <w:gridCol w:w="993"/>
        <w:gridCol w:w="27"/>
        <w:gridCol w:w="971"/>
        <w:gridCol w:w="244"/>
        <w:gridCol w:w="174"/>
        <w:gridCol w:w="714"/>
        <w:gridCol w:w="894"/>
        <w:gridCol w:w="894"/>
        <w:gridCol w:w="279"/>
        <w:gridCol w:w="234"/>
        <w:gridCol w:w="23"/>
        <w:gridCol w:w="1219"/>
      </w:tblGrid>
      <w:tr w:rsidR="001E6121" w:rsidRPr="006E06AD" w14:paraId="63A92439" w14:textId="77777777" w:rsidTr="00F17E16">
        <w:trPr>
          <w:trHeight w:val="422"/>
        </w:trPr>
        <w:tc>
          <w:tcPr>
            <w:tcW w:w="2859" w:type="pct"/>
            <w:gridSpan w:val="9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4C97" w14:textId="7ECB6A16" w:rsidR="00E76A89" w:rsidRPr="006E06AD" w:rsidRDefault="00FE018A" w:rsidP="00E76A89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r w:rsidRPr="006E06AD">
              <w:rPr>
                <w:rFonts w:ascii="Arial" w:hAnsi="Arial" w:cs="Arial"/>
                <w:b/>
              </w:rPr>
              <w:t xml:space="preserve">Formato técnico de visita y/o verificación- control urbanístico </w:t>
            </w:r>
            <w:r w:rsidR="00133CEE" w:rsidRPr="006E06AD">
              <w:rPr>
                <w:rFonts w:ascii="Arial" w:hAnsi="Arial" w:cs="Arial"/>
                <w:noProof/>
                <w:lang w:val="es-CO" w:eastAsia="es-CO"/>
              </w:rPr>
              <mc:AlternateContent>
                <mc:Choice Requires="wpg">
                  <w:drawing>
                    <wp:anchor distT="6096" distB="18288" distL="114300" distR="114300" simplePos="0" relativeHeight="251654656" behindDoc="0" locked="0" layoutInCell="1" allowOverlap="1" wp14:anchorId="467930F0" wp14:editId="32574BD1">
                      <wp:simplePos x="0" y="0"/>
                      <wp:positionH relativeFrom="column">
                        <wp:posOffset>7381875</wp:posOffset>
                      </wp:positionH>
                      <wp:positionV relativeFrom="paragraph">
                        <wp:posOffset>257175</wp:posOffset>
                      </wp:positionV>
                      <wp:extent cx="2009775" cy="609600"/>
                      <wp:effectExtent l="10160" t="13335" r="8890" b="5715"/>
                      <wp:wrapNone/>
                      <wp:docPr id="29" name="Gru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9775" cy="609600"/>
                                <a:chOff x="-73914" y="-2667"/>
                                <a:chExt cx="19812" cy="5842"/>
                              </a:xfrm>
                            </wpg:grpSpPr>
                            <wps:wsp>
                              <wps:cNvPr id="30" name="27 CuadroText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3914" y="-2667"/>
                                  <a:ext cx="19812" cy="25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9525" cmpd="dbl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A005DE" w14:textId="77777777" w:rsidR="00DD6494" w:rsidRDefault="00DD6494" w:rsidP="00E76A89">
                                    <w:pPr>
                                      <w:pStyle w:val="NormalWeb"/>
                                      <w:spacing w:before="0" w:after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dark1"/>
                                      </w:rPr>
                                      <w:t>INFORME TECNICO No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 w:themeColor="dark1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31 CuadroText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7151" y="301"/>
                                  <a:ext cx="7811" cy="2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dbl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C679A14" w14:textId="77777777" w:rsidR="00DD6494" w:rsidRDefault="00DD6494" w:rsidP="00E76A8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7930F0" id="Grupo 4" o:spid="_x0000_s1026" style="position:absolute;left:0;text-align:left;margin-left:581.25pt;margin-top:20.25pt;width:158.25pt;height:48pt;z-index:251654656;mso-wrap-distance-top:.48pt;mso-wrap-distance-bottom:1.44pt" coordorigin="-73914,-2667" coordsize="1981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27 CuadroTexto" o:spid="_x0000_s1027" type="#_x0000_t202" style="position:absolute;left:-73914;top:-2667;width:19812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" fillcolor="white [3201]" strokecolor="black [3213]">
                        <v:stroke linestyle="thinThin"/>
                        <v:textbox>
                          <w:txbxContent>
                            <w:p w14:paraId="17A005DE" w14:textId="77777777" w:rsidR="00DD6494" w:rsidRDefault="00DD6494" w:rsidP="00E76A89"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INFORME TECNICO No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31 CuadroTexto" o:spid="_x0000_s1028" type="#_x0000_t202" style="position:absolute;left:-67151;top:301;width:7811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" filled="f" strokecolor="black [3213]">
                        <v:stroke linestyle="thinThin"/>
                        <v:textbox>
                          <w:txbxContent>
                            <w:p w14:paraId="3C679A14" w14:textId="77777777" w:rsidR="00DD6494" w:rsidRDefault="00DD6494" w:rsidP="00E76A8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E06AD">
              <w:rPr>
                <w:rFonts w:ascii="Arial" w:hAnsi="Arial" w:cs="Arial"/>
                <w:b/>
              </w:rPr>
              <w:t xml:space="preserve"> </w:t>
            </w:r>
            <w:bookmarkEnd w:id="0"/>
          </w:p>
        </w:tc>
        <w:tc>
          <w:tcPr>
            <w:tcW w:w="2141" w:type="pct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291220" w14:textId="77777777" w:rsidR="00E76A89" w:rsidRPr="006E06AD" w:rsidRDefault="00403BA8" w:rsidP="00393CA7">
            <w:pPr>
              <w:jc w:val="center"/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INFORME TÉ</w:t>
            </w:r>
            <w:r w:rsidR="00E76A89" w:rsidRPr="006E06AD">
              <w:rPr>
                <w:rFonts w:ascii="Arial" w:hAnsi="Arial" w:cs="Arial"/>
              </w:rPr>
              <w:t>CNICO IT</w:t>
            </w:r>
            <w:r w:rsidR="00484151" w:rsidRPr="006E06AD">
              <w:rPr>
                <w:rFonts w:ascii="Arial" w:hAnsi="Arial" w:cs="Arial"/>
              </w:rPr>
              <w:t xml:space="preserve"> </w:t>
            </w:r>
            <w:r w:rsidR="00393CA7" w:rsidRPr="006E06AD">
              <w:rPr>
                <w:rFonts w:ascii="Arial" w:hAnsi="Arial" w:cs="Arial"/>
              </w:rPr>
              <w:t xml:space="preserve">- </w:t>
            </w:r>
            <w:r w:rsidR="00393CA7" w:rsidRPr="006E06AD">
              <w:rPr>
                <w:rFonts w:ascii="Arial" w:hAnsi="Arial" w:cs="Arial"/>
                <w:highlight w:val="yellow"/>
              </w:rPr>
              <w:t>XXX</w:t>
            </w:r>
          </w:p>
        </w:tc>
      </w:tr>
      <w:tr w:rsidR="001E6121" w:rsidRPr="006E06AD" w14:paraId="1D3CA0B6" w14:textId="77777777" w:rsidTr="00F17E16">
        <w:trPr>
          <w:trHeight w:val="282"/>
        </w:trPr>
        <w:tc>
          <w:tcPr>
            <w:tcW w:w="5000" w:type="pct"/>
            <w:gridSpan w:val="17"/>
            <w:shd w:val="clear" w:color="auto" w:fill="D9D9D9" w:themeFill="background1" w:themeFillShade="D9"/>
            <w:noWrap/>
            <w:vAlign w:val="center"/>
            <w:hideMark/>
          </w:tcPr>
          <w:p w14:paraId="6ADF8D4D" w14:textId="77777777" w:rsidR="00E76A89" w:rsidRPr="006E06AD" w:rsidRDefault="00E76A89" w:rsidP="00E76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DATOS GENERALES</w:t>
            </w:r>
          </w:p>
        </w:tc>
      </w:tr>
      <w:tr w:rsidR="001E6121" w:rsidRPr="006E06AD" w14:paraId="126B2FF2" w14:textId="77777777" w:rsidTr="00DA1E56">
        <w:trPr>
          <w:trHeight w:val="727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39EE2296" w14:textId="77777777" w:rsidR="00E76A89" w:rsidRPr="006E06AD" w:rsidRDefault="00E76A89" w:rsidP="00E76A89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VISITA</w:t>
            </w:r>
          </w:p>
        </w:tc>
        <w:tc>
          <w:tcPr>
            <w:tcW w:w="1695" w:type="pct"/>
            <w:gridSpan w:val="8"/>
            <w:shd w:val="clear" w:color="000000" w:fill="auto"/>
            <w:vAlign w:val="center"/>
          </w:tcPr>
          <w:p w14:paraId="7FB19E5E" w14:textId="77777777" w:rsidR="00E76A89" w:rsidRPr="006E06AD" w:rsidRDefault="00E76A89" w:rsidP="00FF628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09" w:type="pct"/>
            <w:gridSpan w:val="3"/>
            <w:shd w:val="clear" w:color="000000" w:fill="auto"/>
            <w:vAlign w:val="center"/>
            <w:hideMark/>
          </w:tcPr>
          <w:p w14:paraId="5C158019" w14:textId="77777777" w:rsidR="00E76A89" w:rsidRPr="006E06AD" w:rsidRDefault="00E76A89" w:rsidP="003149E3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Nº PRELIMINAR</w:t>
            </w:r>
          </w:p>
        </w:tc>
        <w:tc>
          <w:tcPr>
            <w:tcW w:w="848" w:type="pct"/>
            <w:gridSpan w:val="4"/>
            <w:shd w:val="clear" w:color="000000" w:fill="auto"/>
            <w:vAlign w:val="center"/>
          </w:tcPr>
          <w:p w14:paraId="3FE013FA" w14:textId="77777777" w:rsidR="00E76A89" w:rsidRPr="006E06AD" w:rsidRDefault="00E76A89" w:rsidP="00CD52CE">
            <w:pPr>
              <w:rPr>
                <w:rFonts w:ascii="Arial" w:hAnsi="Arial" w:cs="Arial"/>
              </w:rPr>
            </w:pPr>
          </w:p>
        </w:tc>
      </w:tr>
      <w:tr w:rsidR="001E6121" w:rsidRPr="006E06AD" w14:paraId="4437AD19" w14:textId="77777777" w:rsidTr="00DA1E56">
        <w:trPr>
          <w:trHeight w:val="513"/>
        </w:trPr>
        <w:tc>
          <w:tcPr>
            <w:tcW w:w="1248" w:type="pct"/>
            <w:gridSpan w:val="2"/>
            <w:shd w:val="clear" w:color="000000" w:fill="auto"/>
            <w:vAlign w:val="center"/>
            <w:hideMark/>
          </w:tcPr>
          <w:p w14:paraId="351B0D63" w14:textId="77777777" w:rsidR="00E76A89" w:rsidRPr="006E06AD" w:rsidRDefault="00277481" w:rsidP="00E76A89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OBJETO DE LA VISITA</w:t>
            </w:r>
          </w:p>
        </w:tc>
        <w:tc>
          <w:tcPr>
            <w:tcW w:w="1695" w:type="pct"/>
            <w:gridSpan w:val="8"/>
            <w:shd w:val="clear" w:color="auto" w:fill="auto"/>
            <w:vAlign w:val="center"/>
          </w:tcPr>
          <w:p w14:paraId="69DD6AD3" w14:textId="77777777" w:rsidR="00E76A89" w:rsidRPr="006E06AD" w:rsidRDefault="00E76A89" w:rsidP="00FE3E2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09" w:type="pct"/>
            <w:gridSpan w:val="3"/>
            <w:shd w:val="clear" w:color="000000" w:fill="auto"/>
            <w:vAlign w:val="center"/>
            <w:hideMark/>
          </w:tcPr>
          <w:p w14:paraId="6E581503" w14:textId="77777777" w:rsidR="00E76A89" w:rsidRPr="006E06AD" w:rsidRDefault="00E76A89" w:rsidP="003149E3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Nº ACTUACIÓN ADMINIST.</w:t>
            </w:r>
          </w:p>
        </w:tc>
        <w:tc>
          <w:tcPr>
            <w:tcW w:w="848" w:type="pct"/>
            <w:gridSpan w:val="4"/>
            <w:shd w:val="clear" w:color="000000" w:fill="auto"/>
            <w:vAlign w:val="center"/>
          </w:tcPr>
          <w:p w14:paraId="442B17AA" w14:textId="77777777" w:rsidR="00E76A89" w:rsidRPr="006E06AD" w:rsidRDefault="00E76A89" w:rsidP="00B34EB1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4621BA98" w14:textId="77777777" w:rsidTr="00DA1E56">
        <w:trPr>
          <w:trHeight w:val="207"/>
        </w:trPr>
        <w:tc>
          <w:tcPr>
            <w:tcW w:w="1248" w:type="pct"/>
            <w:gridSpan w:val="2"/>
            <w:shd w:val="clear" w:color="000000" w:fill="auto"/>
            <w:vAlign w:val="center"/>
            <w:hideMark/>
          </w:tcPr>
          <w:p w14:paraId="26F877D8" w14:textId="77777777" w:rsidR="00E76A89" w:rsidRPr="006E06AD" w:rsidRDefault="00E76A89" w:rsidP="00C536CD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DIRECCION DEL INMUEBLE</w:t>
            </w:r>
          </w:p>
        </w:tc>
        <w:tc>
          <w:tcPr>
            <w:tcW w:w="1695" w:type="pct"/>
            <w:gridSpan w:val="8"/>
            <w:shd w:val="clear" w:color="000000" w:fill="auto"/>
            <w:vAlign w:val="center"/>
          </w:tcPr>
          <w:p w14:paraId="251A5231" w14:textId="77777777" w:rsidR="00BA5594" w:rsidRPr="006E06AD" w:rsidRDefault="00BA5594" w:rsidP="00FF628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09" w:type="pct"/>
            <w:gridSpan w:val="3"/>
            <w:shd w:val="clear" w:color="000000" w:fill="auto"/>
            <w:vAlign w:val="center"/>
          </w:tcPr>
          <w:p w14:paraId="7DCFE888" w14:textId="77777777" w:rsidR="00E76A89" w:rsidRPr="006E06AD" w:rsidRDefault="00E76A89" w:rsidP="003149E3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CHIP</w:t>
            </w:r>
          </w:p>
        </w:tc>
        <w:tc>
          <w:tcPr>
            <w:tcW w:w="848" w:type="pct"/>
            <w:gridSpan w:val="4"/>
            <w:shd w:val="clear" w:color="000000" w:fill="auto"/>
            <w:vAlign w:val="center"/>
          </w:tcPr>
          <w:p w14:paraId="2C18953B" w14:textId="77777777" w:rsidR="00277481" w:rsidRPr="006E06AD" w:rsidRDefault="00277481" w:rsidP="004F02F1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7470715F" w14:textId="77777777" w:rsidTr="00DA1E56">
        <w:trPr>
          <w:trHeight w:val="236"/>
        </w:trPr>
        <w:tc>
          <w:tcPr>
            <w:tcW w:w="1248" w:type="pct"/>
            <w:gridSpan w:val="2"/>
            <w:shd w:val="clear" w:color="000000" w:fill="auto"/>
            <w:vAlign w:val="center"/>
            <w:hideMark/>
          </w:tcPr>
          <w:p w14:paraId="170041F9" w14:textId="77777777" w:rsidR="00E76A89" w:rsidRPr="006E06AD" w:rsidRDefault="00E76A89" w:rsidP="00E76A89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NOMBRE DE LA PERSONA QUE ATIENDE</w:t>
            </w:r>
          </w:p>
        </w:tc>
        <w:tc>
          <w:tcPr>
            <w:tcW w:w="1695" w:type="pct"/>
            <w:gridSpan w:val="8"/>
            <w:shd w:val="clear" w:color="auto" w:fill="auto"/>
            <w:noWrap/>
            <w:vAlign w:val="center"/>
          </w:tcPr>
          <w:p w14:paraId="7FEF9E62" w14:textId="77777777" w:rsidR="000A68A8" w:rsidRPr="006E06AD" w:rsidRDefault="000A68A8" w:rsidP="00997F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9" w:type="pct"/>
            <w:gridSpan w:val="3"/>
            <w:shd w:val="clear" w:color="000000" w:fill="auto"/>
            <w:noWrap/>
            <w:vAlign w:val="center"/>
          </w:tcPr>
          <w:p w14:paraId="269C06E5" w14:textId="77777777" w:rsidR="00E76A89" w:rsidRPr="006E06AD" w:rsidRDefault="00E76A89" w:rsidP="003149E3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Nº IDENTIFICACION</w:t>
            </w:r>
          </w:p>
        </w:tc>
        <w:tc>
          <w:tcPr>
            <w:tcW w:w="848" w:type="pct"/>
            <w:gridSpan w:val="4"/>
            <w:shd w:val="clear" w:color="000000" w:fill="auto"/>
            <w:noWrap/>
            <w:vAlign w:val="center"/>
          </w:tcPr>
          <w:p w14:paraId="4AC14B3E" w14:textId="77777777" w:rsidR="00997F0A" w:rsidRPr="006E06AD" w:rsidRDefault="00997F0A" w:rsidP="00997F0A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3E956DCF" w14:textId="77777777" w:rsidTr="00DA1E56">
        <w:trPr>
          <w:trHeight w:val="576"/>
        </w:trPr>
        <w:tc>
          <w:tcPr>
            <w:tcW w:w="1248" w:type="pct"/>
            <w:gridSpan w:val="2"/>
            <w:shd w:val="clear" w:color="000000" w:fill="auto"/>
            <w:vAlign w:val="center"/>
            <w:hideMark/>
          </w:tcPr>
          <w:p w14:paraId="18BA4047" w14:textId="77777777" w:rsidR="007A1F48" w:rsidRPr="006E06AD" w:rsidRDefault="007A1F48" w:rsidP="007A1F48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NOMBRE DEL PROPIETARIO DEL INMUEBLE</w:t>
            </w:r>
          </w:p>
        </w:tc>
        <w:tc>
          <w:tcPr>
            <w:tcW w:w="1695" w:type="pct"/>
            <w:gridSpan w:val="8"/>
            <w:shd w:val="clear" w:color="auto" w:fill="auto"/>
            <w:noWrap/>
            <w:vAlign w:val="center"/>
          </w:tcPr>
          <w:p w14:paraId="3C409386" w14:textId="77777777" w:rsidR="007A1F48" w:rsidRPr="006E06AD" w:rsidRDefault="007A1F48" w:rsidP="007A1F48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209" w:type="pct"/>
            <w:gridSpan w:val="3"/>
            <w:shd w:val="clear" w:color="000000" w:fill="auto"/>
            <w:noWrap/>
            <w:vAlign w:val="center"/>
            <w:hideMark/>
          </w:tcPr>
          <w:p w14:paraId="14684A35" w14:textId="77777777" w:rsidR="007A1F48" w:rsidRPr="006E06AD" w:rsidRDefault="007A1F48" w:rsidP="007A1F48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Nº IDENTIFICACION</w:t>
            </w:r>
          </w:p>
        </w:tc>
        <w:tc>
          <w:tcPr>
            <w:tcW w:w="848" w:type="pct"/>
            <w:gridSpan w:val="4"/>
            <w:shd w:val="clear" w:color="000000" w:fill="auto"/>
            <w:noWrap/>
            <w:vAlign w:val="center"/>
          </w:tcPr>
          <w:p w14:paraId="7FF39483" w14:textId="77777777" w:rsidR="007A1F48" w:rsidRPr="006E06AD" w:rsidRDefault="007A1F48" w:rsidP="007A1F4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0F65EBAB" w14:textId="77777777" w:rsidTr="00DA1E56">
        <w:trPr>
          <w:trHeight w:val="356"/>
        </w:trPr>
        <w:tc>
          <w:tcPr>
            <w:tcW w:w="1248" w:type="pct"/>
            <w:gridSpan w:val="2"/>
            <w:shd w:val="clear" w:color="000000" w:fill="auto"/>
            <w:vAlign w:val="center"/>
          </w:tcPr>
          <w:p w14:paraId="05A280BC" w14:textId="77777777" w:rsidR="007A1F48" w:rsidRPr="006E06AD" w:rsidRDefault="007A1F48" w:rsidP="007A1F48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DIRECCION DE NOTIFICACION</w:t>
            </w:r>
          </w:p>
        </w:tc>
        <w:tc>
          <w:tcPr>
            <w:tcW w:w="1695" w:type="pct"/>
            <w:gridSpan w:val="8"/>
            <w:shd w:val="clear" w:color="auto" w:fill="auto"/>
            <w:noWrap/>
            <w:vAlign w:val="center"/>
          </w:tcPr>
          <w:p w14:paraId="46315A4E" w14:textId="77777777" w:rsidR="007A1F48" w:rsidRPr="006E06AD" w:rsidRDefault="007A1F48" w:rsidP="007A1F48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09" w:type="pct"/>
            <w:gridSpan w:val="3"/>
            <w:shd w:val="clear" w:color="000000" w:fill="auto"/>
            <w:noWrap/>
            <w:vAlign w:val="center"/>
          </w:tcPr>
          <w:p w14:paraId="6E622A0A" w14:textId="77777777" w:rsidR="007A1F48" w:rsidRPr="006E06AD" w:rsidRDefault="007A1F48" w:rsidP="007A1F48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TELEFONO</w:t>
            </w:r>
          </w:p>
        </w:tc>
        <w:tc>
          <w:tcPr>
            <w:tcW w:w="848" w:type="pct"/>
            <w:gridSpan w:val="4"/>
            <w:shd w:val="clear" w:color="000000" w:fill="auto"/>
            <w:noWrap/>
            <w:vAlign w:val="center"/>
          </w:tcPr>
          <w:p w14:paraId="46F3BB51" w14:textId="77777777" w:rsidR="007A1F48" w:rsidRPr="006E06AD" w:rsidRDefault="007A1F48" w:rsidP="007A1F4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54D1F323" w14:textId="77777777" w:rsidTr="00F17E16">
        <w:trPr>
          <w:trHeight w:val="298"/>
        </w:trPr>
        <w:tc>
          <w:tcPr>
            <w:tcW w:w="5000" w:type="pct"/>
            <w:gridSpan w:val="17"/>
            <w:shd w:val="clear" w:color="auto" w:fill="D9D9D9" w:themeFill="background1" w:themeFillShade="D9"/>
            <w:noWrap/>
            <w:vAlign w:val="center"/>
            <w:hideMark/>
          </w:tcPr>
          <w:p w14:paraId="540EBF69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ASPECTOS TÉCNICOS</w:t>
            </w:r>
          </w:p>
        </w:tc>
      </w:tr>
      <w:tr w:rsidR="001E6121" w:rsidRPr="006E06AD" w14:paraId="0A12D344" w14:textId="77777777" w:rsidTr="00F17E16">
        <w:trPr>
          <w:trHeight w:val="340"/>
        </w:trPr>
        <w:tc>
          <w:tcPr>
            <w:tcW w:w="5000" w:type="pct"/>
            <w:gridSpan w:val="17"/>
            <w:shd w:val="clear" w:color="auto" w:fill="D9D9D9" w:themeFill="background1" w:themeFillShade="D9"/>
            <w:noWrap/>
            <w:vAlign w:val="center"/>
            <w:hideMark/>
          </w:tcPr>
          <w:p w14:paraId="1569774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VERIFICACION DOCUMENTAL</w:t>
            </w:r>
          </w:p>
        </w:tc>
      </w:tr>
      <w:tr w:rsidR="001E6121" w:rsidRPr="006E06AD" w14:paraId="1638AE14" w14:textId="77777777" w:rsidTr="00F17E16">
        <w:trPr>
          <w:trHeight w:val="263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0F3F88B6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LICENCIA DE CONSTRUCCIÓN</w:t>
            </w:r>
          </w:p>
        </w:tc>
        <w:tc>
          <w:tcPr>
            <w:tcW w:w="1493" w:type="pct"/>
            <w:gridSpan w:val="6"/>
            <w:shd w:val="clear" w:color="000000" w:fill="auto"/>
            <w:noWrap/>
            <w:vAlign w:val="center"/>
          </w:tcPr>
          <w:p w14:paraId="136C59A7" w14:textId="77777777" w:rsidR="00B80696" w:rsidRPr="006E06AD" w:rsidRDefault="00B80696" w:rsidP="00CB395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  <w:hideMark/>
          </w:tcPr>
          <w:p w14:paraId="3EB82399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LICENCIA Nº</w:t>
            </w:r>
          </w:p>
        </w:tc>
        <w:tc>
          <w:tcPr>
            <w:tcW w:w="1280" w:type="pct"/>
            <w:gridSpan w:val="5"/>
            <w:shd w:val="clear" w:color="000000" w:fill="auto"/>
            <w:noWrap/>
            <w:vAlign w:val="center"/>
          </w:tcPr>
          <w:p w14:paraId="393A8CC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1E6121" w:rsidRPr="006E06AD" w14:paraId="56ED3E99" w14:textId="77777777" w:rsidTr="00F17E16">
        <w:trPr>
          <w:trHeight w:val="214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177AF6AE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EJECUTORIA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63563AA4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  <w:hideMark/>
          </w:tcPr>
          <w:p w14:paraId="7E147FB7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VIGENCIA</w:t>
            </w:r>
          </w:p>
        </w:tc>
        <w:tc>
          <w:tcPr>
            <w:tcW w:w="1280" w:type="pct"/>
            <w:gridSpan w:val="5"/>
            <w:shd w:val="clear" w:color="000000" w:fill="auto"/>
            <w:noWrap/>
            <w:vAlign w:val="center"/>
          </w:tcPr>
          <w:p w14:paraId="73747D06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1E6121" w:rsidRPr="006E06AD" w14:paraId="211F96EF" w14:textId="77777777" w:rsidTr="00F17E16">
        <w:trPr>
          <w:trHeight w:val="304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66875151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LICENCIA DE URBANISMO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7047732E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  <w:hideMark/>
          </w:tcPr>
          <w:p w14:paraId="001A94FD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RESOLUCION Nº</w:t>
            </w:r>
          </w:p>
        </w:tc>
        <w:tc>
          <w:tcPr>
            <w:tcW w:w="1280" w:type="pct"/>
            <w:gridSpan w:val="5"/>
            <w:shd w:val="clear" w:color="000000" w:fill="auto"/>
            <w:noWrap/>
            <w:vAlign w:val="center"/>
          </w:tcPr>
          <w:p w14:paraId="16D26955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1E6121" w:rsidRPr="006E06AD" w14:paraId="2057B016" w14:textId="77777777" w:rsidTr="00F17E16">
        <w:trPr>
          <w:trHeight w:val="344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53EE0162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EJECUTORIA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6CB7DF3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  <w:hideMark/>
          </w:tcPr>
          <w:p w14:paraId="64FC5B23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VIGENCIA</w:t>
            </w:r>
          </w:p>
        </w:tc>
        <w:tc>
          <w:tcPr>
            <w:tcW w:w="1280" w:type="pct"/>
            <w:gridSpan w:val="5"/>
            <w:shd w:val="clear" w:color="000000" w:fill="auto"/>
            <w:noWrap/>
            <w:vAlign w:val="center"/>
          </w:tcPr>
          <w:p w14:paraId="4041333E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1E6121" w:rsidRPr="006E06AD" w14:paraId="42E4D101" w14:textId="77777777" w:rsidTr="00F17E16">
        <w:trPr>
          <w:trHeight w:val="161"/>
        </w:trPr>
        <w:tc>
          <w:tcPr>
            <w:tcW w:w="5000" w:type="pct"/>
            <w:gridSpan w:val="17"/>
            <w:shd w:val="clear" w:color="auto" w:fill="D9D9D9" w:themeFill="background1" w:themeFillShade="D9"/>
            <w:noWrap/>
            <w:vAlign w:val="center"/>
            <w:hideMark/>
          </w:tcPr>
          <w:p w14:paraId="5F0AF84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ANALISIS DE LA LICENCIA APORTADA</w:t>
            </w:r>
          </w:p>
        </w:tc>
      </w:tr>
      <w:tr w:rsidR="001E6121" w:rsidRPr="006E06AD" w14:paraId="418EA0DF" w14:textId="77777777" w:rsidTr="00393CA7">
        <w:trPr>
          <w:trHeight w:val="1176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5F32F930" w14:textId="77777777" w:rsidR="000831D8" w:rsidRPr="006E06AD" w:rsidRDefault="000831D8" w:rsidP="00120E8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1E6121" w:rsidRPr="006E06AD" w14:paraId="7D0A9E0E" w14:textId="77777777" w:rsidTr="00F17E16">
        <w:trPr>
          <w:trHeight w:val="161"/>
        </w:trPr>
        <w:tc>
          <w:tcPr>
            <w:tcW w:w="5000" w:type="pct"/>
            <w:gridSpan w:val="17"/>
            <w:shd w:val="clear" w:color="auto" w:fill="D9D9D9" w:themeFill="background1" w:themeFillShade="D9"/>
            <w:noWrap/>
            <w:vAlign w:val="center"/>
          </w:tcPr>
          <w:p w14:paraId="17BE5D36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CONSULTA NORMA URBANA</w:t>
            </w:r>
          </w:p>
        </w:tc>
      </w:tr>
      <w:tr w:rsidR="001E6121" w:rsidRPr="006E06AD" w14:paraId="09A29AFE" w14:textId="77777777" w:rsidTr="00F17E16">
        <w:trPr>
          <w:trHeight w:val="512"/>
        </w:trPr>
        <w:tc>
          <w:tcPr>
            <w:tcW w:w="661" w:type="pct"/>
            <w:shd w:val="clear" w:color="000000" w:fill="auto"/>
            <w:vAlign w:val="center"/>
            <w:hideMark/>
          </w:tcPr>
          <w:p w14:paraId="1B5E7D31" w14:textId="77777777" w:rsidR="000E3837" w:rsidRPr="006E06AD" w:rsidRDefault="000E3837" w:rsidP="000E3837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 xml:space="preserve">U.P.Z. </w:t>
            </w:r>
          </w:p>
        </w:tc>
        <w:tc>
          <w:tcPr>
            <w:tcW w:w="776" w:type="pct"/>
            <w:gridSpan w:val="2"/>
            <w:shd w:val="clear" w:color="000000" w:fill="auto"/>
            <w:vAlign w:val="center"/>
          </w:tcPr>
          <w:p w14:paraId="12F58F41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  <w:gridSpan w:val="3"/>
            <w:shd w:val="clear" w:color="000000" w:fill="auto"/>
            <w:vAlign w:val="center"/>
            <w:hideMark/>
          </w:tcPr>
          <w:p w14:paraId="71856AE8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TRATAMIENTO / MODALIDAD</w:t>
            </w:r>
          </w:p>
        </w:tc>
        <w:tc>
          <w:tcPr>
            <w:tcW w:w="1029" w:type="pct"/>
            <w:gridSpan w:val="5"/>
            <w:shd w:val="clear" w:color="000000" w:fill="auto"/>
            <w:noWrap/>
            <w:vAlign w:val="center"/>
          </w:tcPr>
          <w:p w14:paraId="26632C43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pct"/>
            <w:gridSpan w:val="2"/>
            <w:shd w:val="clear" w:color="000000" w:fill="auto"/>
            <w:vAlign w:val="center"/>
            <w:hideMark/>
          </w:tcPr>
          <w:p w14:paraId="45A5C20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248" w:type="pct"/>
            <w:gridSpan w:val="2"/>
            <w:shd w:val="clear" w:color="000000" w:fill="auto"/>
            <w:vAlign w:val="center"/>
          </w:tcPr>
          <w:p w14:paraId="03128A60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0" w:type="pct"/>
            <w:gridSpan w:val="2"/>
            <w:shd w:val="clear" w:color="000000" w:fill="auto"/>
            <w:noWrap/>
            <w:vAlign w:val="center"/>
          </w:tcPr>
          <w:p w14:paraId="79533EF1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 xml:space="preserve">PREDIO DE INTERES CULTURAL  </w:t>
            </w:r>
          </w:p>
        </w:tc>
      </w:tr>
      <w:tr w:rsidR="001E6121" w:rsidRPr="006E06AD" w14:paraId="30FE9ED9" w14:textId="77777777" w:rsidTr="00F17E16">
        <w:trPr>
          <w:trHeight w:val="665"/>
        </w:trPr>
        <w:tc>
          <w:tcPr>
            <w:tcW w:w="661" w:type="pct"/>
            <w:shd w:val="clear" w:color="000000" w:fill="auto"/>
            <w:noWrap/>
            <w:vAlign w:val="center"/>
            <w:hideMark/>
          </w:tcPr>
          <w:p w14:paraId="3E20BAFF" w14:textId="77777777" w:rsidR="000E3837" w:rsidRPr="006E06AD" w:rsidRDefault="000E3837" w:rsidP="000E3837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BARRIO CATASTRAL</w:t>
            </w:r>
          </w:p>
        </w:tc>
        <w:tc>
          <w:tcPr>
            <w:tcW w:w="776" w:type="pct"/>
            <w:gridSpan w:val="2"/>
            <w:shd w:val="clear" w:color="000000" w:fill="auto"/>
            <w:vAlign w:val="center"/>
          </w:tcPr>
          <w:p w14:paraId="08B28F5F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  <w:gridSpan w:val="3"/>
            <w:shd w:val="clear" w:color="000000" w:fill="auto"/>
            <w:vAlign w:val="center"/>
            <w:hideMark/>
          </w:tcPr>
          <w:p w14:paraId="4532F4F8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ÁREA DE ACTIVIDAD</w:t>
            </w:r>
          </w:p>
        </w:tc>
        <w:tc>
          <w:tcPr>
            <w:tcW w:w="1029" w:type="pct"/>
            <w:gridSpan w:val="5"/>
            <w:shd w:val="clear" w:color="000000" w:fill="auto"/>
            <w:noWrap/>
            <w:vAlign w:val="center"/>
          </w:tcPr>
          <w:p w14:paraId="4EECB68B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64" w:type="pct"/>
            <w:gridSpan w:val="2"/>
            <w:shd w:val="clear" w:color="000000" w:fill="auto"/>
            <w:vAlign w:val="center"/>
            <w:hideMark/>
          </w:tcPr>
          <w:p w14:paraId="6A23D446" w14:textId="77777777" w:rsidR="000E3837" w:rsidRPr="006E06AD" w:rsidRDefault="000E3837" w:rsidP="000E3837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SUBSECTOR DE EDIFICABILIDAD</w:t>
            </w:r>
          </w:p>
        </w:tc>
        <w:tc>
          <w:tcPr>
            <w:tcW w:w="248" w:type="pct"/>
            <w:gridSpan w:val="2"/>
            <w:shd w:val="clear" w:color="000000" w:fill="auto"/>
            <w:vAlign w:val="center"/>
          </w:tcPr>
          <w:p w14:paraId="7B938334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0" w:type="pct"/>
            <w:gridSpan w:val="2"/>
            <w:shd w:val="clear" w:color="000000" w:fill="auto"/>
            <w:vAlign w:val="center"/>
          </w:tcPr>
          <w:p w14:paraId="651D52CE" w14:textId="6C51362C" w:rsidR="000E3837" w:rsidRPr="006E06AD" w:rsidRDefault="000E3837" w:rsidP="000E3837">
            <w:pPr>
              <w:jc w:val="center"/>
              <w:rPr>
                <w:rFonts w:ascii="Arial" w:hAnsi="Arial" w:cs="Arial"/>
                <w:u w:val="single"/>
              </w:rPr>
            </w:pPr>
            <w:r w:rsidRPr="006E06AD">
              <w:rPr>
                <w:rFonts w:ascii="Arial" w:hAnsi="Arial" w:cs="Arial"/>
              </w:rPr>
              <w:t>SI_</w:t>
            </w:r>
            <w:proofErr w:type="gramStart"/>
            <w:r w:rsidRPr="006E06AD">
              <w:rPr>
                <w:rFonts w:ascii="Arial" w:hAnsi="Arial" w:cs="Arial"/>
              </w:rPr>
              <w:t>_  NO</w:t>
            </w:r>
            <w:proofErr w:type="gramEnd"/>
            <w:r w:rsidR="00DA1E56" w:rsidRPr="006E06AD">
              <w:rPr>
                <w:rFonts w:ascii="Arial" w:hAnsi="Arial" w:cs="Arial"/>
              </w:rPr>
              <w:t>__</w:t>
            </w:r>
          </w:p>
        </w:tc>
      </w:tr>
      <w:tr w:rsidR="001E6121" w:rsidRPr="006E06AD" w14:paraId="35BA3FFD" w14:textId="77777777" w:rsidTr="00F17E16">
        <w:trPr>
          <w:trHeight w:val="553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3320C7E5" w14:textId="520FEEA9" w:rsidR="00BD0B38" w:rsidRPr="006E06AD" w:rsidRDefault="00BD0B38" w:rsidP="00BD0B38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EDIFICABILIDAD DEL PREDIO</w:t>
            </w:r>
          </w:p>
          <w:p w14:paraId="0BA16699" w14:textId="77777777" w:rsidR="00A72405" w:rsidRPr="006E06AD" w:rsidRDefault="00A72405" w:rsidP="00BD7198">
            <w:pPr>
              <w:rPr>
                <w:rFonts w:ascii="Arial" w:hAnsi="Arial" w:cs="Arial"/>
                <w:b/>
                <w:bCs/>
              </w:rPr>
            </w:pPr>
          </w:p>
          <w:p w14:paraId="49E9BD38" w14:textId="77777777" w:rsidR="002B47AA" w:rsidRPr="006E06AD" w:rsidRDefault="002B47AA" w:rsidP="00DC3902">
            <w:pPr>
              <w:rPr>
                <w:rFonts w:ascii="Arial" w:hAnsi="Arial" w:cs="Arial"/>
                <w:b/>
                <w:bCs/>
              </w:rPr>
            </w:pPr>
          </w:p>
          <w:p w14:paraId="270CEBAE" w14:textId="77777777" w:rsidR="00393CA7" w:rsidRPr="006E06AD" w:rsidRDefault="00393CA7" w:rsidP="00DC3902">
            <w:pPr>
              <w:rPr>
                <w:rFonts w:ascii="Arial" w:hAnsi="Arial" w:cs="Arial"/>
                <w:bCs/>
              </w:rPr>
            </w:pPr>
          </w:p>
        </w:tc>
      </w:tr>
      <w:tr w:rsidR="001E6121" w:rsidRPr="006E06AD" w14:paraId="33AA43AF" w14:textId="77777777" w:rsidTr="00505A13">
        <w:trPr>
          <w:trHeight w:val="185"/>
        </w:trPr>
        <w:tc>
          <w:tcPr>
            <w:tcW w:w="5000" w:type="pct"/>
            <w:gridSpan w:val="17"/>
            <w:shd w:val="clear" w:color="auto" w:fill="D9D9D9" w:themeFill="background1" w:themeFillShade="D9"/>
            <w:noWrap/>
            <w:vAlign w:val="center"/>
          </w:tcPr>
          <w:p w14:paraId="45359537" w14:textId="77777777" w:rsidR="00BD0B38" w:rsidRPr="006E06AD" w:rsidRDefault="00BD0B38" w:rsidP="00BD0B38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ESTADO ACTUAL DE LA CONSTRUCCIÓN</w:t>
            </w:r>
          </w:p>
        </w:tc>
      </w:tr>
      <w:tr w:rsidR="001E6121" w:rsidRPr="006E06AD" w14:paraId="2654ACDB" w14:textId="77777777" w:rsidTr="00F17E16">
        <w:trPr>
          <w:trHeight w:val="128"/>
        </w:trPr>
        <w:tc>
          <w:tcPr>
            <w:tcW w:w="1779" w:type="pct"/>
            <w:gridSpan w:val="5"/>
            <w:shd w:val="clear" w:color="auto" w:fill="auto"/>
            <w:noWrap/>
            <w:vAlign w:val="center"/>
            <w:hideMark/>
          </w:tcPr>
          <w:p w14:paraId="3E50A18E" w14:textId="77777777" w:rsidR="0000731A" w:rsidRPr="006E06AD" w:rsidRDefault="0000731A" w:rsidP="00BD0B38">
            <w:pPr>
              <w:rPr>
                <w:rFonts w:ascii="Arial" w:hAnsi="Arial" w:cs="Arial"/>
                <w:b/>
              </w:rPr>
            </w:pPr>
          </w:p>
          <w:p w14:paraId="0C49F5EB" w14:textId="36529D14" w:rsidR="00B849B4" w:rsidRPr="006E06AD" w:rsidRDefault="00B849B4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¿ES OBRA EN CONSTRUCCIÓN? </w:t>
            </w:r>
          </w:p>
          <w:p w14:paraId="1A60CF9A" w14:textId="77777777" w:rsidR="0000731A" w:rsidRPr="006E06AD" w:rsidRDefault="0000731A" w:rsidP="00BD0B38">
            <w:pPr>
              <w:rPr>
                <w:rFonts w:ascii="Arial" w:hAnsi="Arial" w:cs="Arial"/>
                <w:b/>
              </w:rPr>
            </w:pPr>
          </w:p>
          <w:p w14:paraId="25F36F36" w14:textId="54B3AEE9" w:rsidR="00B849B4" w:rsidRPr="006E06AD" w:rsidRDefault="00B849B4" w:rsidP="00BD0B38">
            <w:pPr>
              <w:rPr>
                <w:rFonts w:ascii="Arial" w:hAnsi="Arial" w:cs="Arial"/>
                <w:b/>
              </w:rPr>
            </w:pPr>
          </w:p>
        </w:tc>
        <w:tc>
          <w:tcPr>
            <w:tcW w:w="1509" w:type="pct"/>
            <w:gridSpan w:val="6"/>
            <w:vMerge w:val="restart"/>
            <w:shd w:val="clear" w:color="000000" w:fill="auto"/>
            <w:noWrap/>
            <w:vAlign w:val="center"/>
          </w:tcPr>
          <w:p w14:paraId="06FE2DE8" w14:textId="77777777" w:rsidR="00B849B4" w:rsidRPr="006E06AD" w:rsidRDefault="00B849B4" w:rsidP="00BD0B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6033D51A" w14:textId="77777777" w:rsidR="00B849B4" w:rsidRPr="006E06AD" w:rsidRDefault="00B849B4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ANTEJARDÍN</w:t>
            </w:r>
          </w:p>
        </w:tc>
        <w:tc>
          <w:tcPr>
            <w:tcW w:w="713" w:type="pct"/>
            <w:gridSpan w:val="3"/>
            <w:vMerge w:val="restart"/>
            <w:shd w:val="clear" w:color="auto" w:fill="auto"/>
            <w:noWrap/>
            <w:vAlign w:val="center"/>
          </w:tcPr>
          <w:p w14:paraId="3F832CA6" w14:textId="77777777" w:rsidR="00B849B4" w:rsidRPr="006E06AD" w:rsidRDefault="00B849B4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3D42CEB5" w14:textId="77777777" w:rsidTr="00F17E16">
        <w:trPr>
          <w:trHeight w:val="444"/>
        </w:trPr>
        <w:tc>
          <w:tcPr>
            <w:tcW w:w="1779" w:type="pct"/>
            <w:gridSpan w:val="5"/>
            <w:shd w:val="clear" w:color="auto" w:fill="auto"/>
            <w:vAlign w:val="center"/>
            <w:hideMark/>
          </w:tcPr>
          <w:p w14:paraId="19780B27" w14:textId="0D9EB479" w:rsidR="00B849B4" w:rsidRPr="006E06AD" w:rsidRDefault="001E6121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¿</w:t>
            </w:r>
            <w:r w:rsidR="00B849B4" w:rsidRPr="006E06AD">
              <w:rPr>
                <w:rFonts w:ascii="Arial" w:hAnsi="Arial" w:cs="Arial"/>
                <w:b/>
              </w:rPr>
              <w:t>ES REPARACIÓN LOCATIVA?</w:t>
            </w:r>
            <w:r w:rsidR="00B849B4" w:rsidRPr="006E06AD">
              <w:rPr>
                <w:rFonts w:ascii="Arial" w:hAnsi="Arial" w:cs="Arial"/>
                <w:b/>
              </w:rPr>
              <w:br/>
              <w:t>(Artículo 10 del Decreto 1469de2010)</w:t>
            </w:r>
          </w:p>
        </w:tc>
        <w:tc>
          <w:tcPr>
            <w:tcW w:w="1509" w:type="pct"/>
            <w:gridSpan w:val="6"/>
            <w:vMerge/>
            <w:shd w:val="clear" w:color="000000" w:fill="auto"/>
            <w:noWrap/>
            <w:vAlign w:val="center"/>
          </w:tcPr>
          <w:p w14:paraId="2D50967C" w14:textId="77777777" w:rsidR="00B849B4" w:rsidRPr="006E06AD" w:rsidRDefault="00B849B4" w:rsidP="00BD0B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vMerge/>
            <w:shd w:val="clear" w:color="auto" w:fill="auto"/>
            <w:noWrap/>
            <w:vAlign w:val="center"/>
            <w:hideMark/>
          </w:tcPr>
          <w:p w14:paraId="19FD9427" w14:textId="77777777" w:rsidR="00B849B4" w:rsidRPr="006E06AD" w:rsidRDefault="00B849B4" w:rsidP="00B849B4">
            <w:pPr>
              <w:rPr>
                <w:rFonts w:ascii="Arial" w:hAnsi="Arial" w:cs="Arial"/>
                <w:b/>
              </w:rPr>
            </w:pPr>
          </w:p>
        </w:tc>
        <w:tc>
          <w:tcPr>
            <w:tcW w:w="713" w:type="pct"/>
            <w:gridSpan w:val="3"/>
            <w:vMerge/>
            <w:shd w:val="clear" w:color="auto" w:fill="auto"/>
            <w:noWrap/>
            <w:vAlign w:val="center"/>
          </w:tcPr>
          <w:p w14:paraId="302958DC" w14:textId="77777777" w:rsidR="00B849B4" w:rsidRPr="006E06AD" w:rsidRDefault="00B849B4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7043326E" w14:textId="77777777" w:rsidTr="00F17E16">
        <w:trPr>
          <w:trHeight w:val="517"/>
        </w:trPr>
        <w:tc>
          <w:tcPr>
            <w:tcW w:w="1779" w:type="pct"/>
            <w:gridSpan w:val="5"/>
            <w:shd w:val="clear" w:color="auto" w:fill="auto"/>
            <w:noWrap/>
            <w:vAlign w:val="center"/>
            <w:hideMark/>
          </w:tcPr>
          <w:p w14:paraId="4700C6FA" w14:textId="1035A371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 xml:space="preserve">TIEMPO ESTIMADO DE </w:t>
            </w:r>
            <w:r w:rsidR="00DA1E56" w:rsidRPr="006E06AD">
              <w:rPr>
                <w:rFonts w:ascii="Arial" w:hAnsi="Arial" w:cs="Arial"/>
                <w:b/>
              </w:rPr>
              <w:t xml:space="preserve">LAS </w:t>
            </w:r>
            <w:r w:rsidR="00DA1E56" w:rsidRPr="006E06AD">
              <w:rPr>
                <w:rFonts w:ascii="Arial" w:hAnsi="Arial" w:cs="Arial"/>
              </w:rPr>
              <w:t>OBRAS</w:t>
            </w:r>
            <w:r w:rsidRPr="006E06AD">
              <w:rPr>
                <w:rFonts w:ascii="Arial" w:hAnsi="Arial" w:cs="Arial"/>
              </w:rPr>
              <w:t xml:space="preserve"> (VETUSTEZ DE CADA OBRA)</w:t>
            </w:r>
          </w:p>
        </w:tc>
        <w:tc>
          <w:tcPr>
            <w:tcW w:w="1509" w:type="pct"/>
            <w:gridSpan w:val="6"/>
            <w:shd w:val="clear" w:color="auto" w:fill="auto"/>
            <w:noWrap/>
            <w:vAlign w:val="center"/>
          </w:tcPr>
          <w:p w14:paraId="03DE3AC4" w14:textId="77777777" w:rsidR="000D36F4" w:rsidRPr="006E06AD" w:rsidRDefault="000D36F4" w:rsidP="000D3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shd w:val="clear" w:color="auto" w:fill="auto"/>
            <w:noWrap/>
            <w:vAlign w:val="center"/>
            <w:hideMark/>
          </w:tcPr>
          <w:p w14:paraId="7F8131CA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AISLAMIENTO POSTERIOR</w:t>
            </w:r>
          </w:p>
        </w:tc>
        <w:tc>
          <w:tcPr>
            <w:tcW w:w="713" w:type="pct"/>
            <w:gridSpan w:val="3"/>
            <w:shd w:val="clear" w:color="auto" w:fill="auto"/>
            <w:noWrap/>
            <w:vAlign w:val="center"/>
          </w:tcPr>
          <w:p w14:paraId="1A600241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5C52BEEB" w14:textId="77777777" w:rsidTr="00F17E16">
        <w:trPr>
          <w:trHeight w:val="234"/>
        </w:trPr>
        <w:tc>
          <w:tcPr>
            <w:tcW w:w="1779" w:type="pct"/>
            <w:gridSpan w:val="5"/>
            <w:shd w:val="clear" w:color="auto" w:fill="auto"/>
            <w:noWrap/>
            <w:vAlign w:val="center"/>
          </w:tcPr>
          <w:p w14:paraId="5CF2965A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INICIO DE LAS OBRAS</w:t>
            </w:r>
          </w:p>
        </w:tc>
        <w:tc>
          <w:tcPr>
            <w:tcW w:w="3221" w:type="pct"/>
            <w:gridSpan w:val="12"/>
            <w:shd w:val="clear" w:color="auto" w:fill="auto"/>
            <w:noWrap/>
            <w:vAlign w:val="center"/>
          </w:tcPr>
          <w:p w14:paraId="617EE637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4C361DF2" w14:textId="77777777" w:rsidTr="00F17E16">
        <w:trPr>
          <w:trHeight w:val="278"/>
        </w:trPr>
        <w:tc>
          <w:tcPr>
            <w:tcW w:w="1779" w:type="pct"/>
            <w:gridSpan w:val="5"/>
            <w:shd w:val="clear" w:color="auto" w:fill="auto"/>
            <w:noWrap/>
            <w:vAlign w:val="center"/>
            <w:hideMark/>
          </w:tcPr>
          <w:p w14:paraId="6D732FA2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USOS</w:t>
            </w:r>
          </w:p>
        </w:tc>
        <w:tc>
          <w:tcPr>
            <w:tcW w:w="1509" w:type="pct"/>
            <w:gridSpan w:val="6"/>
            <w:shd w:val="clear" w:color="auto" w:fill="auto"/>
            <w:noWrap/>
            <w:vAlign w:val="center"/>
          </w:tcPr>
          <w:p w14:paraId="76F75A20" w14:textId="77777777" w:rsidR="00BD0B38" w:rsidRPr="006E06AD" w:rsidRDefault="00BD0B38" w:rsidP="00D00C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shd w:val="clear" w:color="auto" w:fill="auto"/>
            <w:noWrap/>
            <w:vAlign w:val="center"/>
            <w:hideMark/>
          </w:tcPr>
          <w:p w14:paraId="0A497CA2" w14:textId="77777777" w:rsidR="00BD0B38" w:rsidRPr="006E06AD" w:rsidRDefault="00BD0B38" w:rsidP="006E06AD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VOLADIZO</w:t>
            </w:r>
          </w:p>
        </w:tc>
        <w:tc>
          <w:tcPr>
            <w:tcW w:w="713" w:type="pct"/>
            <w:gridSpan w:val="3"/>
            <w:shd w:val="clear" w:color="auto" w:fill="auto"/>
            <w:noWrap/>
            <w:vAlign w:val="center"/>
          </w:tcPr>
          <w:p w14:paraId="403F01D5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07E5DD2F" w14:textId="77777777" w:rsidTr="00393CA7">
        <w:trPr>
          <w:trHeight w:val="524"/>
        </w:trPr>
        <w:tc>
          <w:tcPr>
            <w:tcW w:w="1779" w:type="pct"/>
            <w:gridSpan w:val="5"/>
            <w:shd w:val="clear" w:color="auto" w:fill="auto"/>
            <w:noWrap/>
            <w:vAlign w:val="center"/>
            <w:hideMark/>
          </w:tcPr>
          <w:p w14:paraId="5327B763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ALTURA EN PISOS</w:t>
            </w:r>
          </w:p>
        </w:tc>
        <w:tc>
          <w:tcPr>
            <w:tcW w:w="1509" w:type="pct"/>
            <w:gridSpan w:val="6"/>
            <w:shd w:val="clear" w:color="auto" w:fill="auto"/>
            <w:noWrap/>
            <w:vAlign w:val="center"/>
          </w:tcPr>
          <w:p w14:paraId="35B32F13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shd w:val="clear" w:color="auto" w:fill="auto"/>
            <w:noWrap/>
            <w:vAlign w:val="center"/>
            <w:hideMark/>
          </w:tcPr>
          <w:p w14:paraId="3621CB23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SÓTANO Y/O SEMISÓTANO</w:t>
            </w:r>
          </w:p>
        </w:tc>
        <w:tc>
          <w:tcPr>
            <w:tcW w:w="713" w:type="pct"/>
            <w:gridSpan w:val="3"/>
            <w:shd w:val="clear" w:color="auto" w:fill="auto"/>
            <w:noWrap/>
            <w:vAlign w:val="center"/>
          </w:tcPr>
          <w:p w14:paraId="497AD262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2C72C362" w14:textId="77777777" w:rsidTr="00F17E16">
        <w:trPr>
          <w:trHeight w:val="224"/>
        </w:trPr>
        <w:tc>
          <w:tcPr>
            <w:tcW w:w="5000" w:type="pct"/>
            <w:gridSpan w:val="17"/>
            <w:shd w:val="clear" w:color="auto" w:fill="auto"/>
            <w:noWrap/>
            <w:vAlign w:val="center"/>
            <w:hideMark/>
          </w:tcPr>
          <w:p w14:paraId="186316EA" w14:textId="0F08F76D" w:rsidR="00BD0B38" w:rsidRPr="006E06AD" w:rsidRDefault="00BD0B38" w:rsidP="00BD0B38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LOCALIZACIÓN </w:t>
            </w:r>
          </w:p>
        </w:tc>
      </w:tr>
      <w:tr w:rsidR="001E6121" w:rsidRPr="006E06AD" w14:paraId="2755C2EC" w14:textId="77777777" w:rsidTr="00393CA7">
        <w:trPr>
          <w:trHeight w:val="437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49BE5F2B" w14:textId="77777777" w:rsidR="00BD0B38" w:rsidRPr="006E06AD" w:rsidRDefault="00BD0B38" w:rsidP="00393CA7">
            <w:pPr>
              <w:rPr>
                <w:rFonts w:ascii="Arial" w:hAnsi="Arial" w:cs="Arial"/>
                <w:noProof/>
                <w:lang w:eastAsia="es-CO"/>
              </w:rPr>
            </w:pPr>
          </w:p>
        </w:tc>
      </w:tr>
      <w:tr w:rsidR="001E6121" w:rsidRPr="006E06AD" w14:paraId="134F125D" w14:textId="77777777" w:rsidTr="00F17E16">
        <w:trPr>
          <w:trHeight w:val="72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2023AA75" w14:textId="799C4302" w:rsidR="00216715" w:rsidRPr="006E06AD" w:rsidRDefault="00216715" w:rsidP="00717C53">
            <w:pPr>
              <w:jc w:val="center"/>
              <w:rPr>
                <w:rFonts w:ascii="Arial" w:hAnsi="Arial" w:cs="Arial"/>
                <w:noProof/>
                <w:lang w:eastAsia="es-CO"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 1: </w:t>
            </w:r>
            <w:r w:rsidRPr="006E06AD">
              <w:rPr>
                <w:rFonts w:ascii="Arial" w:hAnsi="Arial" w:cs="Arial"/>
                <w:bCs/>
              </w:rPr>
              <w:t>NOMENCLATURA</w:t>
            </w:r>
          </w:p>
        </w:tc>
      </w:tr>
      <w:tr w:rsidR="001E6121" w:rsidRPr="006E06AD" w14:paraId="6071C835" w14:textId="77777777" w:rsidTr="006E06AD">
        <w:trPr>
          <w:trHeight w:val="1423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5B8034AD" w14:textId="77777777" w:rsidR="00582821" w:rsidRPr="006E06AD" w:rsidRDefault="00582821" w:rsidP="00393CA7">
            <w:pPr>
              <w:rPr>
                <w:rFonts w:ascii="Arial" w:hAnsi="Arial" w:cs="Arial"/>
                <w:noProof/>
                <w:lang w:val="es-CO" w:eastAsia="es-CO"/>
              </w:rPr>
            </w:pPr>
          </w:p>
        </w:tc>
      </w:tr>
      <w:tr w:rsidR="001E6121" w:rsidRPr="006E06AD" w14:paraId="7BC679FB" w14:textId="77777777" w:rsidTr="00F17E16">
        <w:trPr>
          <w:trHeight w:val="224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081A80A9" w14:textId="18352F85" w:rsidR="00F375AC" w:rsidRPr="006E06AD" w:rsidRDefault="00F375AC" w:rsidP="00120842">
            <w:pPr>
              <w:jc w:val="center"/>
              <w:rPr>
                <w:rFonts w:ascii="Arial" w:hAnsi="Arial" w:cs="Arial"/>
                <w:noProof/>
                <w:lang w:eastAsia="es-CO"/>
              </w:rPr>
            </w:pPr>
            <w:r w:rsidRPr="006E06AD">
              <w:rPr>
                <w:rFonts w:ascii="Arial" w:hAnsi="Arial" w:cs="Arial"/>
                <w:b/>
                <w:bCs/>
              </w:rPr>
              <w:lastRenderedPageBreak/>
              <w:t xml:space="preserve">IMAGEN 2: </w:t>
            </w:r>
            <w:r w:rsidRPr="006E06AD">
              <w:rPr>
                <w:rFonts w:ascii="Arial" w:hAnsi="Arial" w:cs="Arial"/>
                <w:bCs/>
              </w:rPr>
              <w:t xml:space="preserve">FACHADA DEL PREDIO </w:t>
            </w:r>
          </w:p>
        </w:tc>
      </w:tr>
      <w:tr w:rsidR="001E6121" w:rsidRPr="006E06AD" w14:paraId="7A58EFEB" w14:textId="77777777" w:rsidTr="000B6DE2">
        <w:trPr>
          <w:trHeight w:val="1312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084280EE" w14:textId="77777777" w:rsidR="007A13A7" w:rsidRPr="006E06AD" w:rsidRDefault="007A13A7" w:rsidP="001208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E6121" w:rsidRPr="006E06AD" w14:paraId="29884439" w14:textId="77777777" w:rsidTr="00F17E16">
        <w:trPr>
          <w:trHeight w:val="224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40F8F2D2" w14:textId="27042307" w:rsidR="00120842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 3: </w:t>
            </w:r>
            <w:r w:rsidRPr="006E06AD">
              <w:rPr>
                <w:rFonts w:ascii="Arial" w:hAnsi="Arial" w:cs="Arial"/>
                <w:bCs/>
              </w:rPr>
              <w:t>ARMADO PLACAS DE ENTREPISO DESDE AISLAMIENTO POSTERIOR</w:t>
            </w:r>
          </w:p>
        </w:tc>
      </w:tr>
      <w:tr w:rsidR="001E6121" w:rsidRPr="006E06AD" w14:paraId="0D83CBFB" w14:textId="77777777" w:rsidTr="00DA1E56">
        <w:trPr>
          <w:trHeight w:val="1170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6BAE01B1" w14:textId="77777777" w:rsidR="00BC395F" w:rsidRPr="006E06AD" w:rsidRDefault="00BC395F" w:rsidP="002E38D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E6121" w:rsidRPr="006E06AD" w14:paraId="513C685C" w14:textId="77777777" w:rsidTr="00F17E16">
        <w:trPr>
          <w:trHeight w:val="224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14350639" w14:textId="4AE9FB37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 </w:t>
            </w:r>
            <w:r w:rsidR="00DD6494" w:rsidRPr="006E06AD">
              <w:rPr>
                <w:rFonts w:ascii="Arial" w:hAnsi="Arial" w:cs="Arial"/>
                <w:b/>
                <w:bCs/>
              </w:rPr>
              <w:t>4</w:t>
            </w:r>
            <w:r w:rsidRPr="006E06AD">
              <w:rPr>
                <w:rFonts w:ascii="Arial" w:hAnsi="Arial" w:cs="Arial"/>
                <w:b/>
                <w:bCs/>
              </w:rPr>
              <w:t>:</w:t>
            </w:r>
            <w:r w:rsidRPr="006E06AD">
              <w:rPr>
                <w:rFonts w:ascii="Arial" w:hAnsi="Arial" w:cs="Arial"/>
                <w:bCs/>
              </w:rPr>
              <w:t xml:space="preserve"> PRIMER PISO</w:t>
            </w:r>
          </w:p>
        </w:tc>
      </w:tr>
      <w:tr w:rsidR="001E6121" w:rsidRPr="006E06AD" w14:paraId="642E185A" w14:textId="77777777" w:rsidTr="00393CA7">
        <w:trPr>
          <w:trHeight w:val="639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157C7F58" w14:textId="77777777" w:rsidR="00BC395F" w:rsidRPr="006E06AD" w:rsidRDefault="00BC395F" w:rsidP="002E38D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E6121" w:rsidRPr="006E06AD" w14:paraId="7584A23F" w14:textId="77777777" w:rsidTr="00F17E16">
        <w:trPr>
          <w:trHeight w:val="224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5769162D" w14:textId="09D9045F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IMAGEN: </w:t>
            </w:r>
            <w:r w:rsidRPr="006E06AD">
              <w:rPr>
                <w:rFonts w:ascii="Arial" w:hAnsi="Arial" w:cs="Arial"/>
                <w:bCs/>
                <w:noProof/>
                <w:lang w:val="es-CO" w:eastAsia="es-CO"/>
              </w:rPr>
              <w:t>FOTOGRAFIA</w:t>
            </w:r>
            <w:r w:rsidRPr="006E06AD">
              <w:rPr>
                <w:rFonts w:ascii="Arial" w:hAnsi="Arial" w:cs="Arial"/>
                <w:b/>
                <w:bCs/>
                <w:noProof/>
                <w:lang w:val="es-CO" w:eastAsia="es-CO"/>
              </w:rPr>
              <w:t xml:space="preserve"> </w:t>
            </w:r>
            <w:r w:rsidRPr="006E06AD">
              <w:rPr>
                <w:rFonts w:ascii="Arial" w:hAnsi="Arial" w:cs="Arial"/>
                <w:bCs/>
                <w:noProof/>
                <w:lang w:val="es-CO" w:eastAsia="es-CO"/>
              </w:rPr>
              <w:t>GOOGLE MAPS SEPTIEMBRE DE 2017</w:t>
            </w:r>
          </w:p>
        </w:tc>
      </w:tr>
      <w:tr w:rsidR="001E6121" w:rsidRPr="006E06AD" w14:paraId="55E88108" w14:textId="77777777" w:rsidTr="00DA1E56">
        <w:trPr>
          <w:trHeight w:val="1643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14:paraId="7C514C49" w14:textId="77777777" w:rsidR="00BC395F" w:rsidRPr="006E06AD" w:rsidRDefault="00BC395F" w:rsidP="00DA1E5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E6121" w:rsidRPr="006E06AD" w14:paraId="6170F80E" w14:textId="77777777" w:rsidTr="00F17E16">
        <w:trPr>
          <w:trHeight w:val="257"/>
        </w:trPr>
        <w:tc>
          <w:tcPr>
            <w:tcW w:w="5000" w:type="pct"/>
            <w:gridSpan w:val="17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3AAFB21" w14:textId="77777777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OBRAS EJECUTADAS</w:t>
            </w:r>
          </w:p>
        </w:tc>
      </w:tr>
      <w:tr w:rsidR="001E6121" w:rsidRPr="006E06AD" w14:paraId="18B6B360" w14:textId="77777777" w:rsidTr="00DA1E56">
        <w:trPr>
          <w:trHeight w:val="1131"/>
        </w:trPr>
        <w:tc>
          <w:tcPr>
            <w:tcW w:w="5000" w:type="pct"/>
            <w:gridSpan w:val="17"/>
            <w:tcBorders>
              <w:top w:val="single" w:sz="4" w:space="0" w:color="auto"/>
            </w:tcBorders>
            <w:shd w:val="clear" w:color="auto" w:fill="auto"/>
            <w:noWrap/>
          </w:tcPr>
          <w:p w14:paraId="45E90D79" w14:textId="77777777" w:rsidR="00BC395F" w:rsidRPr="006E06AD" w:rsidRDefault="00BC395F" w:rsidP="00BC395F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1E6121" w:rsidRPr="006E06AD" w14:paraId="51BD411F" w14:textId="77777777" w:rsidTr="00F17E16">
        <w:trPr>
          <w:trHeight w:val="54"/>
        </w:trPr>
        <w:tc>
          <w:tcPr>
            <w:tcW w:w="5000" w:type="pct"/>
            <w:gridSpan w:val="17"/>
            <w:tcBorders>
              <w:top w:val="single" w:sz="4" w:space="0" w:color="auto"/>
            </w:tcBorders>
            <w:shd w:val="clear" w:color="auto" w:fill="D9D9D9" w:themeFill="background1" w:themeFillShade="D9"/>
            <w:noWrap/>
          </w:tcPr>
          <w:p w14:paraId="340C2A3D" w14:textId="77777777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1E6121" w:rsidRPr="006E06AD" w14:paraId="71CC013B" w14:textId="77777777" w:rsidTr="00DA1E56">
        <w:trPr>
          <w:trHeight w:val="867"/>
        </w:trPr>
        <w:tc>
          <w:tcPr>
            <w:tcW w:w="5000" w:type="pct"/>
            <w:gridSpan w:val="17"/>
            <w:tcBorders>
              <w:top w:val="single" w:sz="4" w:space="0" w:color="auto"/>
            </w:tcBorders>
            <w:shd w:val="clear" w:color="auto" w:fill="auto"/>
            <w:noWrap/>
          </w:tcPr>
          <w:p w14:paraId="64782FBB" w14:textId="77777777" w:rsidR="00BC395F" w:rsidRPr="006E06AD" w:rsidRDefault="00BC395F" w:rsidP="00393CA7">
            <w:pPr>
              <w:jc w:val="both"/>
              <w:rPr>
                <w:rFonts w:ascii="Arial" w:hAnsi="Arial" w:cs="Arial"/>
                <w:lang w:eastAsia="es-CO"/>
              </w:rPr>
            </w:pPr>
          </w:p>
        </w:tc>
      </w:tr>
      <w:tr w:rsidR="001E6121" w:rsidRPr="006E06AD" w14:paraId="382252C3" w14:textId="77777777" w:rsidTr="00F17E16">
        <w:trPr>
          <w:trHeight w:val="164"/>
        </w:trPr>
        <w:tc>
          <w:tcPr>
            <w:tcW w:w="5000" w:type="pct"/>
            <w:gridSpan w:val="17"/>
            <w:shd w:val="clear" w:color="000000" w:fill="C0C0C0"/>
            <w:noWrap/>
            <w:vAlign w:val="center"/>
            <w:hideMark/>
          </w:tcPr>
          <w:p w14:paraId="5E6DDF74" w14:textId="77777777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CONCLUSIONES</w:t>
            </w:r>
          </w:p>
        </w:tc>
      </w:tr>
      <w:tr w:rsidR="001E6121" w:rsidRPr="006E06AD" w14:paraId="2E5F96AD" w14:textId="77777777" w:rsidTr="00F17E16">
        <w:trPr>
          <w:trHeight w:val="252"/>
        </w:trPr>
        <w:tc>
          <w:tcPr>
            <w:tcW w:w="1451" w:type="pct"/>
            <w:gridSpan w:val="4"/>
            <w:vMerge w:val="restart"/>
            <w:shd w:val="clear" w:color="auto" w:fill="auto"/>
            <w:vAlign w:val="center"/>
            <w:hideMark/>
          </w:tcPr>
          <w:p w14:paraId="17CDD2B7" w14:textId="77777777" w:rsidR="00BC395F" w:rsidRPr="006E06AD" w:rsidRDefault="00BC395F" w:rsidP="00BC395F">
            <w:pPr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AREA EN CONTRAVENCIÓN (M2)</w:t>
            </w:r>
          </w:p>
        </w:tc>
        <w:tc>
          <w:tcPr>
            <w:tcW w:w="821" w:type="pct"/>
            <w:gridSpan w:val="3"/>
            <w:vMerge w:val="restart"/>
            <w:shd w:val="clear" w:color="auto" w:fill="auto"/>
            <w:vAlign w:val="center"/>
            <w:hideMark/>
          </w:tcPr>
          <w:p w14:paraId="4E198215" w14:textId="77777777" w:rsidR="00BC395F" w:rsidRPr="006E06AD" w:rsidRDefault="00BC395F" w:rsidP="00BC395F">
            <w:pPr>
              <w:jc w:val="center"/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-</w:t>
            </w:r>
            <w:r w:rsidRPr="006E06AD">
              <w:rPr>
                <w:rFonts w:ascii="Arial" w:hAnsi="Arial" w:cs="Arial"/>
              </w:rPr>
              <w:fldChar w:fldCharType="begin"/>
            </w:r>
            <w:r w:rsidRPr="006E06AD">
              <w:rPr>
                <w:rFonts w:ascii="Arial" w:hAnsi="Arial" w:cs="Arial"/>
              </w:rPr>
              <w:instrText xml:space="preserve"> MERGEFIELD "INFRACCION_TOTAL" </w:instrText>
            </w:r>
            <w:r w:rsidRPr="006E06AD">
              <w:rPr>
                <w:rFonts w:ascii="Arial" w:hAnsi="Arial" w:cs="Arial"/>
              </w:rPr>
              <w:fldChar w:fldCharType="end"/>
            </w:r>
            <w:r w:rsidRPr="006E06AD">
              <w:rPr>
                <w:rFonts w:ascii="Arial" w:hAnsi="Arial" w:cs="Arial"/>
              </w:rPr>
              <w:t xml:space="preserve"> m2</w:t>
            </w:r>
          </w:p>
        </w:tc>
        <w:tc>
          <w:tcPr>
            <w:tcW w:w="2139" w:type="pct"/>
            <w:gridSpan w:val="9"/>
            <w:shd w:val="clear" w:color="auto" w:fill="auto"/>
            <w:noWrap/>
            <w:vAlign w:val="center"/>
            <w:hideMark/>
          </w:tcPr>
          <w:p w14:paraId="43A04408" w14:textId="77777777" w:rsidR="00BC395F" w:rsidRPr="006E06AD" w:rsidRDefault="00BC395F" w:rsidP="00BC395F">
            <w:pPr>
              <w:rPr>
                <w:rFonts w:ascii="Arial" w:hAnsi="Arial" w:cs="Arial"/>
                <w:bCs/>
              </w:rPr>
            </w:pPr>
            <w:r w:rsidRPr="006E06AD">
              <w:rPr>
                <w:rFonts w:ascii="Arial" w:hAnsi="Arial" w:cs="Arial"/>
                <w:bCs/>
              </w:rPr>
              <w:t>ÁREA LEGALIZABLE (M2)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765ED007" w14:textId="707526A4" w:rsidR="00BC395F" w:rsidRPr="006E06AD" w:rsidRDefault="00BC395F" w:rsidP="00D23787">
            <w:pPr>
              <w:pStyle w:val="Prrafodelista"/>
              <w:numPr>
                <w:ilvl w:val="0"/>
                <w:numId w:val="6"/>
              </w:numPr>
              <w:ind w:left="289" w:hanging="142"/>
              <w:rPr>
                <w:rFonts w:ascii="Arial" w:hAnsi="Arial" w:cs="Arial"/>
                <w:sz w:val="20"/>
                <w:szCs w:val="20"/>
              </w:rPr>
            </w:pPr>
            <w:r w:rsidRPr="006E06AD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6E06AD">
              <w:rPr>
                <w:rFonts w:ascii="Arial" w:hAnsi="Arial" w:cs="Arial"/>
                <w:sz w:val="20"/>
                <w:szCs w:val="20"/>
              </w:rPr>
              <w:instrText xml:space="preserve"> MERGEFIELD AREA_DE_INFRACCION1 </w:instrText>
            </w:r>
            <w:r w:rsidRPr="006E06A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E06AD">
              <w:rPr>
                <w:rFonts w:ascii="Arial" w:hAnsi="Arial" w:cs="Arial"/>
                <w:sz w:val="20"/>
                <w:szCs w:val="20"/>
              </w:rPr>
              <w:t>m2</w:t>
            </w:r>
          </w:p>
        </w:tc>
      </w:tr>
      <w:tr w:rsidR="001E6121" w:rsidRPr="006E06AD" w14:paraId="30B4D925" w14:textId="77777777" w:rsidTr="00F17E16">
        <w:trPr>
          <w:trHeight w:val="244"/>
        </w:trPr>
        <w:tc>
          <w:tcPr>
            <w:tcW w:w="1451" w:type="pct"/>
            <w:gridSpan w:val="4"/>
            <w:vMerge/>
            <w:vAlign w:val="center"/>
            <w:hideMark/>
          </w:tcPr>
          <w:p w14:paraId="242447B0" w14:textId="77777777" w:rsidR="00BC395F" w:rsidRPr="006E06AD" w:rsidRDefault="00BC395F" w:rsidP="00BC395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21" w:type="pct"/>
            <w:gridSpan w:val="3"/>
            <w:vMerge/>
            <w:vAlign w:val="center"/>
            <w:hideMark/>
          </w:tcPr>
          <w:p w14:paraId="1EDEE070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</w:tc>
        <w:tc>
          <w:tcPr>
            <w:tcW w:w="2139" w:type="pct"/>
            <w:gridSpan w:val="9"/>
            <w:shd w:val="clear" w:color="auto" w:fill="auto"/>
            <w:noWrap/>
            <w:vAlign w:val="center"/>
            <w:hideMark/>
          </w:tcPr>
          <w:p w14:paraId="6754F6B0" w14:textId="77777777" w:rsidR="00BC395F" w:rsidRPr="006E06AD" w:rsidRDefault="00BC395F" w:rsidP="00BC395F">
            <w:pPr>
              <w:rPr>
                <w:rFonts w:ascii="Arial" w:hAnsi="Arial" w:cs="Arial"/>
                <w:bCs/>
              </w:rPr>
            </w:pPr>
            <w:r w:rsidRPr="006E06AD">
              <w:rPr>
                <w:rFonts w:ascii="Arial" w:hAnsi="Arial" w:cs="Arial"/>
                <w:bCs/>
              </w:rPr>
              <w:t>AREA NO LEGALIZABLE (M2)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41889B26" w14:textId="0AA13C51" w:rsidR="00BC395F" w:rsidRPr="006E06AD" w:rsidRDefault="00BC395F" w:rsidP="00D23787">
            <w:pPr>
              <w:pStyle w:val="Prrafodelista"/>
              <w:numPr>
                <w:ilvl w:val="0"/>
                <w:numId w:val="6"/>
              </w:numPr>
              <w:ind w:left="289" w:hanging="142"/>
              <w:rPr>
                <w:rFonts w:ascii="Arial" w:hAnsi="Arial" w:cs="Arial"/>
                <w:sz w:val="20"/>
                <w:szCs w:val="20"/>
              </w:rPr>
            </w:pPr>
            <w:r w:rsidRPr="006E06AD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6E06AD">
              <w:rPr>
                <w:rFonts w:ascii="Arial" w:hAnsi="Arial" w:cs="Arial"/>
                <w:sz w:val="20"/>
                <w:szCs w:val="20"/>
              </w:rPr>
              <w:instrText xml:space="preserve"> MERGEFIELD F79 </w:instrText>
            </w:r>
            <w:r w:rsidRPr="006E06A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E06AD">
              <w:rPr>
                <w:rFonts w:ascii="Arial" w:hAnsi="Arial" w:cs="Arial"/>
                <w:sz w:val="20"/>
                <w:szCs w:val="20"/>
              </w:rPr>
              <w:t>m2</w:t>
            </w:r>
          </w:p>
        </w:tc>
      </w:tr>
      <w:tr w:rsidR="001E6121" w:rsidRPr="006E06AD" w14:paraId="448F24C4" w14:textId="77777777" w:rsidTr="00F17E16">
        <w:trPr>
          <w:trHeight w:val="231"/>
        </w:trPr>
        <w:tc>
          <w:tcPr>
            <w:tcW w:w="1451" w:type="pct"/>
            <w:gridSpan w:val="4"/>
            <w:vMerge w:val="restart"/>
            <w:shd w:val="clear" w:color="auto" w:fill="auto"/>
            <w:noWrap/>
            <w:vAlign w:val="center"/>
            <w:hideMark/>
          </w:tcPr>
          <w:p w14:paraId="24FB4034" w14:textId="77777777" w:rsidR="00BC395F" w:rsidRPr="006E06AD" w:rsidRDefault="00BC395F" w:rsidP="00BC395F">
            <w:pPr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TIPO DE INFRACCIÓN</w:t>
            </w:r>
          </w:p>
        </w:tc>
        <w:tc>
          <w:tcPr>
            <w:tcW w:w="3549" w:type="pct"/>
            <w:gridSpan w:val="13"/>
            <w:vMerge w:val="restart"/>
            <w:shd w:val="clear" w:color="auto" w:fill="auto"/>
            <w:vAlign w:val="center"/>
          </w:tcPr>
          <w:p w14:paraId="55DAC39C" w14:textId="77777777" w:rsidR="00BC395F" w:rsidRPr="006E06AD" w:rsidRDefault="00BC395F" w:rsidP="00BC395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E6121" w:rsidRPr="006E06AD" w14:paraId="553C6F45" w14:textId="77777777" w:rsidTr="00F17E16">
        <w:trPr>
          <w:trHeight w:val="230"/>
        </w:trPr>
        <w:tc>
          <w:tcPr>
            <w:tcW w:w="1451" w:type="pct"/>
            <w:gridSpan w:val="4"/>
            <w:vMerge/>
            <w:vAlign w:val="center"/>
            <w:hideMark/>
          </w:tcPr>
          <w:p w14:paraId="42825F06" w14:textId="77777777" w:rsidR="00BC395F" w:rsidRPr="006E06AD" w:rsidRDefault="00BC395F" w:rsidP="00BC395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9" w:type="pct"/>
            <w:gridSpan w:val="13"/>
            <w:vMerge/>
            <w:vAlign w:val="center"/>
          </w:tcPr>
          <w:p w14:paraId="1E8451A2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</w:tc>
      </w:tr>
      <w:tr w:rsidR="001E6121" w:rsidRPr="006E06AD" w14:paraId="2B9901DB" w14:textId="77777777" w:rsidTr="00F17E16">
        <w:trPr>
          <w:trHeight w:val="54"/>
        </w:trPr>
        <w:tc>
          <w:tcPr>
            <w:tcW w:w="1451" w:type="pct"/>
            <w:gridSpan w:val="4"/>
            <w:shd w:val="clear" w:color="auto" w:fill="auto"/>
            <w:noWrap/>
            <w:vAlign w:val="center"/>
            <w:hideMark/>
          </w:tcPr>
          <w:p w14:paraId="0A85857C" w14:textId="0B2A22CC" w:rsidR="00BC395F" w:rsidRPr="006E06AD" w:rsidRDefault="00DA1E56" w:rsidP="00BC395F">
            <w:pPr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¿HAY </w:t>
            </w:r>
            <w:r w:rsidR="00BC395F" w:rsidRPr="006E06AD">
              <w:rPr>
                <w:rFonts w:ascii="Arial" w:hAnsi="Arial" w:cs="Arial"/>
                <w:b/>
                <w:bCs/>
              </w:rPr>
              <w:t>OCUPACION DE ESPACIO PÚBLICO?</w:t>
            </w:r>
          </w:p>
        </w:tc>
        <w:tc>
          <w:tcPr>
            <w:tcW w:w="821" w:type="pct"/>
            <w:gridSpan w:val="3"/>
            <w:shd w:val="clear" w:color="auto" w:fill="auto"/>
            <w:noWrap/>
            <w:vAlign w:val="center"/>
            <w:hideMark/>
          </w:tcPr>
          <w:p w14:paraId="3F5E8A3D" w14:textId="649388C5" w:rsidR="00BC395F" w:rsidRPr="006E06AD" w:rsidRDefault="00BC395F" w:rsidP="00BC395F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</w:rPr>
              <w:t xml:space="preserve">SI__        NO </w:t>
            </w:r>
            <w:r w:rsidR="00DA1E56" w:rsidRPr="006E06AD">
              <w:rPr>
                <w:rFonts w:ascii="Arial" w:hAnsi="Arial" w:cs="Arial"/>
              </w:rPr>
              <w:t>__</w:t>
            </w:r>
          </w:p>
        </w:tc>
        <w:tc>
          <w:tcPr>
            <w:tcW w:w="1880" w:type="pct"/>
            <w:gridSpan w:val="6"/>
            <w:shd w:val="clear" w:color="auto" w:fill="auto"/>
            <w:noWrap/>
            <w:vAlign w:val="center"/>
            <w:hideMark/>
          </w:tcPr>
          <w:p w14:paraId="28EA15BC" w14:textId="0AF2DC04" w:rsidR="00BC395F" w:rsidRPr="006E06AD" w:rsidRDefault="00DA1E56" w:rsidP="00BC395F">
            <w:pPr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¿</w:t>
            </w:r>
            <w:r w:rsidR="00BC395F" w:rsidRPr="006E06AD">
              <w:rPr>
                <w:rFonts w:ascii="Arial" w:hAnsi="Arial" w:cs="Arial"/>
                <w:b/>
                <w:bCs/>
              </w:rPr>
              <w:t>SE DEJÓ CITACIÓN?</w:t>
            </w:r>
          </w:p>
        </w:tc>
        <w:tc>
          <w:tcPr>
            <w:tcW w:w="848" w:type="pct"/>
            <w:gridSpan w:val="4"/>
            <w:shd w:val="clear" w:color="auto" w:fill="auto"/>
            <w:noWrap/>
            <w:vAlign w:val="center"/>
            <w:hideMark/>
          </w:tcPr>
          <w:p w14:paraId="3750A364" w14:textId="5A0546EA" w:rsidR="00BC395F" w:rsidRPr="006E06AD" w:rsidRDefault="00BC395F" w:rsidP="00BC395F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</w:rPr>
              <w:t>SI__      NO</w:t>
            </w:r>
            <w:r w:rsidR="00DA1E56" w:rsidRPr="006E06AD">
              <w:rPr>
                <w:rFonts w:ascii="Arial" w:hAnsi="Arial" w:cs="Arial"/>
              </w:rPr>
              <w:t>__</w:t>
            </w:r>
          </w:p>
        </w:tc>
      </w:tr>
      <w:tr w:rsidR="001E6121" w:rsidRPr="006E06AD" w14:paraId="1AF684A9" w14:textId="77777777" w:rsidTr="00F17E16">
        <w:trPr>
          <w:trHeight w:val="1545"/>
        </w:trPr>
        <w:tc>
          <w:tcPr>
            <w:tcW w:w="1451" w:type="pct"/>
            <w:gridSpan w:val="4"/>
            <w:shd w:val="clear" w:color="000000" w:fill="auto"/>
            <w:noWrap/>
            <w:vAlign w:val="center"/>
            <w:hideMark/>
          </w:tcPr>
          <w:p w14:paraId="27E8EFD3" w14:textId="77777777" w:rsidR="00BC395F" w:rsidRPr="006E06AD" w:rsidRDefault="00BC395F" w:rsidP="00BC395F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ELABORADO POR</w:t>
            </w:r>
          </w:p>
          <w:p w14:paraId="2E452D26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  <w:p w14:paraId="2EE1C6D3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  <w:p w14:paraId="26955316" w14:textId="77777777" w:rsidR="00BC395F" w:rsidRPr="006E06AD" w:rsidRDefault="00BC395F" w:rsidP="00BC395F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5A046897" wp14:editId="762D569F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104775</wp:posOffset>
                      </wp:positionV>
                      <wp:extent cx="1828165" cy="440690"/>
                      <wp:effectExtent l="0" t="0" r="635" b="0"/>
                      <wp:wrapNone/>
                      <wp:docPr id="98312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440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AB7829" w14:textId="77777777" w:rsidR="00DD6494" w:rsidRDefault="00DD6494" w:rsidP="00ED1E1D">
                                  <w:pPr>
                                    <w:pStyle w:val="NormalWeb"/>
                                    <w:spacing w:before="0" w:after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_________________________</w:t>
                                  </w:r>
                                </w:p>
                                <w:p w14:paraId="282D6F79" w14:textId="57D0CF59" w:rsidR="006F4D9C" w:rsidRDefault="00DD6494" w:rsidP="00ED1E1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Ingenier</w:t>
                                  </w:r>
                                  <w:r w:rsidR="00D879A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o(a)</w:t>
                                  </w:r>
                                </w:p>
                                <w:p w14:paraId="721A3FBC" w14:textId="77777777" w:rsidR="00DD6494" w:rsidRDefault="00DD6494" w:rsidP="00ED1E1D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Ing. </w:t>
                                  </w:r>
                                  <w:r w:rsidRPr="00EC3E4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Apoyo - Asesoría de Obras</w:t>
                                  </w:r>
                                </w:p>
                              </w:txbxContent>
                            </wps:txbx>
                            <wps:bodyPr vertOverflow="clip" wrap="square" lIns="27432" tIns="0" rIns="0" bIns="22860" anchor="b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46897" id="Text Box 171" o:spid="_x0000_s1029" type="#_x0000_t202" style="position:absolute;margin-left:-.6pt;margin-top:8.25pt;width:143.95pt;height:34.7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" filled="f" stroked="f">
                      <v:textbox inset="2.16pt,0,0,1.8pt">
                        <w:txbxContent>
                          <w:p w14:paraId="17AB7829" w14:textId="77777777" w:rsidR="00DD6494" w:rsidRDefault="00DD6494" w:rsidP="00ED1E1D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14:paraId="282D6F79" w14:textId="57D0CF59" w:rsidR="006F4D9C" w:rsidRDefault="00DD6494" w:rsidP="00ED1E1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Ingenier</w:t>
                            </w:r>
                            <w:r w:rsidR="00D879A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o(a)</w:t>
                            </w:r>
                          </w:p>
                          <w:p w14:paraId="721A3FBC" w14:textId="77777777" w:rsidR="00DD6494" w:rsidRDefault="00DD6494" w:rsidP="00ED1E1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Ing. </w:t>
                            </w:r>
                            <w:r w:rsidRPr="00EC3E4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Apoyo - Asesoría de Obras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9A142F1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  <w:p w14:paraId="4A91EA1F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  <w:p w14:paraId="5ACF878B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</w:tc>
        <w:tc>
          <w:tcPr>
            <w:tcW w:w="1408" w:type="pct"/>
            <w:gridSpan w:val="5"/>
            <w:shd w:val="clear" w:color="000000" w:fill="auto"/>
            <w:noWrap/>
            <w:hideMark/>
          </w:tcPr>
          <w:p w14:paraId="668FC8FE" w14:textId="77777777" w:rsidR="00BC395F" w:rsidRPr="006E06AD" w:rsidRDefault="00BC395F" w:rsidP="00BC395F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RECIBIDO POR:</w:t>
            </w:r>
          </w:p>
        </w:tc>
        <w:tc>
          <w:tcPr>
            <w:tcW w:w="1293" w:type="pct"/>
            <w:gridSpan w:val="4"/>
            <w:shd w:val="clear" w:color="000000" w:fill="auto"/>
            <w:noWrap/>
            <w:hideMark/>
          </w:tcPr>
          <w:p w14:paraId="351EAEE3" w14:textId="77777777" w:rsidR="00BC395F" w:rsidRPr="006E06AD" w:rsidRDefault="00BC395F" w:rsidP="00BC395F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NOTA</w:t>
            </w:r>
          </w:p>
        </w:tc>
        <w:tc>
          <w:tcPr>
            <w:tcW w:w="848" w:type="pct"/>
            <w:gridSpan w:val="4"/>
            <w:shd w:val="clear" w:color="auto" w:fill="auto"/>
            <w:noWrap/>
            <w:vAlign w:val="bottom"/>
            <w:hideMark/>
          </w:tcPr>
          <w:p w14:paraId="7528028B" w14:textId="77777777" w:rsidR="00BC395F" w:rsidRPr="006E06AD" w:rsidRDefault="00BC395F" w:rsidP="00BC395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E4C0C1A" w14:textId="77777777" w:rsidR="00ED1E1D" w:rsidRPr="006E06AD" w:rsidRDefault="00ED1E1D" w:rsidP="00AC43B1">
      <w:pPr>
        <w:rPr>
          <w:rFonts w:ascii="Arial" w:hAnsi="Arial" w:cs="Arial"/>
          <w:lang w:val="es-CO"/>
        </w:rPr>
      </w:pPr>
    </w:p>
    <w:sectPr w:rsidR="00ED1E1D" w:rsidRPr="006E06AD" w:rsidSect="00DA1E56">
      <w:headerReference w:type="default" r:id="rId11"/>
      <w:footerReference w:type="default" r:id="rId12"/>
      <w:headerReference w:type="first" r:id="rId13"/>
      <w:footerReference w:type="first" r:id="rId14"/>
      <w:pgSz w:w="12240" w:h="20160" w:code="5"/>
      <w:pgMar w:top="1985" w:right="1701" w:bottom="1985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F62D6" w14:textId="77777777" w:rsidR="007C2915" w:rsidRDefault="007C2915">
      <w:r>
        <w:separator/>
      </w:r>
    </w:p>
  </w:endnote>
  <w:endnote w:type="continuationSeparator" w:id="0">
    <w:p w14:paraId="1967ADB2" w14:textId="77777777" w:rsidR="007C2915" w:rsidRDefault="007C2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E5880" w14:textId="77777777" w:rsidR="00DD6494" w:rsidRDefault="00997828" w:rsidP="006C15CE">
    <w:pPr>
      <w:pStyle w:val="Piedepgina"/>
      <w:spacing w:before="100" w:beforeAutospacing="1" w:after="240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57EEC4E" wp14:editId="2315050A">
              <wp:simplePos x="0" y="0"/>
              <wp:positionH relativeFrom="column">
                <wp:posOffset>4120515</wp:posOffset>
              </wp:positionH>
              <wp:positionV relativeFrom="paragraph">
                <wp:posOffset>-495935</wp:posOffset>
              </wp:positionV>
              <wp:extent cx="1866900" cy="8001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C0C12" w14:textId="77777777" w:rsidR="00DA1E56" w:rsidRPr="00147122" w:rsidRDefault="00DA1E56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Código: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GET-IVC-F034</w:t>
                          </w:r>
                        </w:p>
                        <w:p w14:paraId="2787EF03" w14:textId="77777777" w:rsidR="00DA1E56" w:rsidRPr="00147122" w:rsidRDefault="00DA1E56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Versión:0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4</w:t>
                          </w:r>
                        </w:p>
                        <w:p w14:paraId="4584E9C3" w14:textId="6F14057E" w:rsidR="00997828" w:rsidRDefault="00DA1E56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Vigencia: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4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de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septiembre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de 2019</w:t>
                          </w:r>
                        </w:p>
                        <w:p w14:paraId="6E239EF8" w14:textId="53C411D2" w:rsidR="0000655A" w:rsidRPr="003A7387" w:rsidRDefault="0000655A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Caso HOLA </w:t>
                          </w:r>
                          <w:r w:rsidR="00F10376" w:rsidRPr="00F10376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69244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EEC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324.45pt;margin-top:-39.05pt;width:147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" stroked="f">
              <v:textbox>
                <w:txbxContent>
                  <w:p w14:paraId="329C0C12" w14:textId="77777777" w:rsidR="00DA1E56" w:rsidRPr="00147122" w:rsidRDefault="00DA1E56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Código: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GET-IVC-F034</w:t>
                    </w:r>
                  </w:p>
                  <w:p w14:paraId="2787EF03" w14:textId="77777777" w:rsidR="00DA1E56" w:rsidRPr="00147122" w:rsidRDefault="00DA1E56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Versión:0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4</w:t>
                    </w:r>
                  </w:p>
                  <w:p w14:paraId="4584E9C3" w14:textId="6F14057E" w:rsidR="00997828" w:rsidRDefault="00DA1E56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Vigencia: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4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de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septiembre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de 2019</w:t>
                    </w:r>
                  </w:p>
                  <w:p w14:paraId="6E239EF8" w14:textId="53C411D2" w:rsidR="0000655A" w:rsidRPr="003A7387" w:rsidRDefault="0000655A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Caso HOLA </w:t>
                    </w:r>
                    <w:r w:rsidR="00F10376" w:rsidRPr="00F10376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69244</w:t>
                    </w:r>
                  </w:p>
                </w:txbxContent>
              </v:textbox>
            </v:shape>
          </w:pict>
        </mc:Fallback>
      </mc:AlternateContent>
    </w:r>
    <w:r w:rsidR="00DD64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45C500E" wp14:editId="04780028">
              <wp:simplePos x="0" y="0"/>
              <wp:positionH relativeFrom="column">
                <wp:posOffset>-353060</wp:posOffset>
              </wp:positionH>
              <wp:positionV relativeFrom="paragraph">
                <wp:posOffset>-555625</wp:posOffset>
              </wp:positionV>
              <wp:extent cx="1600200" cy="800100"/>
              <wp:effectExtent l="0" t="0" r="0" b="0"/>
              <wp:wrapNone/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09ED" w14:textId="77777777" w:rsidR="00DA1E56" w:rsidRDefault="00DA1E56" w:rsidP="00DA1E56">
                          <w:pP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Dirección Alcaldía Local</w:t>
                          </w:r>
                        </w:p>
                        <w:p w14:paraId="4D447D79" w14:textId="77777777" w:rsidR="00DA1E56" w:rsidRDefault="00DA1E56" w:rsidP="00DA1E56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3A7387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Tel.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xxxxxx-xxxxxx</w:t>
                          </w:r>
                          <w:proofErr w:type="spellEnd"/>
                        </w:p>
                        <w:p w14:paraId="578E6385" w14:textId="77777777" w:rsidR="00DA1E56" w:rsidRPr="003A7387" w:rsidRDefault="00DA1E56" w:rsidP="00DA1E56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Información Línea 195</w:t>
                          </w:r>
                        </w:p>
                        <w:p w14:paraId="0C8CD9FC" w14:textId="77777777" w:rsidR="00DA1E56" w:rsidRPr="00147122" w:rsidRDefault="00DA1E56" w:rsidP="00DA1E56">
                          <w:pPr>
                            <w:rPr>
                              <w:rFonts w:ascii="Arial" w:hAnsi="Arial" w:cs="Arial"/>
                              <w:color w:val="D9D9D9" w:themeColor="background1" w:themeShade="D9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Página Alcaldía Local</w:t>
                          </w:r>
                        </w:p>
                        <w:p w14:paraId="0D612003" w14:textId="29EA060E" w:rsidR="00DD6494" w:rsidRPr="003A7387" w:rsidRDefault="00DD6494" w:rsidP="00E7008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5C500E" id="_x0000_s1031" type="#_x0000_t202" style="position:absolute;margin-left:-27.8pt;margin-top:-43.75pt;width:126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" stroked="f">
              <v:textbox>
                <w:txbxContent>
                  <w:p w14:paraId="11F709ED" w14:textId="77777777" w:rsidR="00DA1E56" w:rsidRDefault="00DA1E56" w:rsidP="00DA1E56">
                    <w:pP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Dirección Alcaldía Local</w:t>
                    </w:r>
                  </w:p>
                  <w:p w14:paraId="4D447D79" w14:textId="77777777" w:rsidR="00DA1E56" w:rsidRDefault="00DA1E56" w:rsidP="00DA1E56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3A7387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Tel. </w:t>
                    </w:r>
                    <w:proofErr w:type="spellStart"/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xxxxxx-xxxxxx</w:t>
                    </w:r>
                    <w:proofErr w:type="spellEnd"/>
                  </w:p>
                  <w:p w14:paraId="578E6385" w14:textId="77777777" w:rsidR="00DA1E56" w:rsidRPr="003A7387" w:rsidRDefault="00DA1E56" w:rsidP="00DA1E56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Información Línea 195</w:t>
                    </w:r>
                  </w:p>
                  <w:p w14:paraId="0C8CD9FC" w14:textId="77777777" w:rsidR="00DA1E56" w:rsidRPr="00147122" w:rsidRDefault="00DA1E56" w:rsidP="00DA1E56">
                    <w:pPr>
                      <w:rPr>
                        <w:rFonts w:ascii="Arial" w:hAnsi="Arial" w:cs="Arial"/>
                        <w:color w:val="D9D9D9" w:themeColor="background1" w:themeShade="D9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Página Alcaldía Local</w:t>
                    </w:r>
                  </w:p>
                  <w:p w14:paraId="0D612003" w14:textId="29EA060E" w:rsidR="00DD6494" w:rsidRPr="003A7387" w:rsidRDefault="00DD6494" w:rsidP="00E70085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DD64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AAAB48F" wp14:editId="51DD8400">
              <wp:simplePos x="0" y="0"/>
              <wp:positionH relativeFrom="column">
                <wp:posOffset>2339340</wp:posOffset>
              </wp:positionH>
              <wp:positionV relativeFrom="paragraph">
                <wp:posOffset>-514985</wp:posOffset>
              </wp:positionV>
              <wp:extent cx="1590675" cy="571500"/>
              <wp:effectExtent l="0" t="0" r="0" b="0"/>
              <wp:wrapNone/>
              <wp:docPr id="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1282840847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78B4773E" w14:textId="77777777" w:rsidR="00DD6494" w:rsidRPr="00BB5B75" w:rsidRDefault="00DD6494" w:rsidP="00BB5B75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B5B7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Página </w: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PAGE</w:instrTex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D96E1D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BB5B7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NUMPAGES</w:instrTex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D96E1D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E4F6F19" w14:textId="77777777" w:rsidR="00DD6494" w:rsidRPr="003A7387" w:rsidRDefault="00DD6494" w:rsidP="00E7008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AB48F" id="_x0000_s1032" type="#_x0000_t202" style="position:absolute;margin-left:184.2pt;margin-top:-40.55pt;width:125.2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" stroked="f">
              <v:textbox>
                <w:txbxContent>
                  <w:sdt>
                    <w:sdtPr>
                      <w:id w:val="1282840847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78B4773E" w14:textId="77777777" w:rsidR="00DD6494" w:rsidRPr="00BB5B75" w:rsidRDefault="00DD6494" w:rsidP="00BB5B75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5B7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Página </w: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instrText>PAGE</w:instrTex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D96E1D">
                          <w:rPr>
                            <w:rFonts w:ascii="Arial" w:hAnsi="Arial" w:cs="Arial"/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Pr="00BB5B7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 </w: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instrText>NUMPAGES</w:instrTex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D96E1D">
                          <w:rPr>
                            <w:rFonts w:ascii="Arial" w:hAnsi="Arial" w:cs="Arial"/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p>
                    </w:sdtContent>
                  </w:sdt>
                  <w:p w14:paraId="3E4F6F19" w14:textId="77777777" w:rsidR="00DD6494" w:rsidRPr="003A7387" w:rsidRDefault="00DD6494" w:rsidP="00E70085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1EF79" w14:textId="462DCC64" w:rsidR="00DD6494" w:rsidRDefault="00DA1E56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EB8FB1" wp14:editId="1134C79E">
              <wp:simplePos x="0" y="0"/>
              <wp:positionH relativeFrom="column">
                <wp:posOffset>4320540</wp:posOffset>
              </wp:positionH>
              <wp:positionV relativeFrom="paragraph">
                <wp:posOffset>-619760</wp:posOffset>
              </wp:positionV>
              <wp:extent cx="1847850" cy="800100"/>
              <wp:effectExtent l="0" t="0" r="0" b="0"/>
              <wp:wrapNone/>
              <wp:docPr id="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3CA72" w14:textId="2F7ED3FB" w:rsidR="00147122" w:rsidRPr="00147122" w:rsidRDefault="00147122" w:rsidP="00147122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Código: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GET-IVC-F034</w:t>
                          </w:r>
                        </w:p>
                        <w:p w14:paraId="3BFA61BD" w14:textId="613AE0F1" w:rsidR="00147122" w:rsidRPr="00147122" w:rsidRDefault="00147122" w:rsidP="00147122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Versión:0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4</w:t>
                          </w:r>
                        </w:p>
                        <w:p w14:paraId="48056461" w14:textId="23EC759D" w:rsidR="00DD6494" w:rsidRDefault="00147122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Vigencia: 0</w:t>
                          </w:r>
                          <w:r w:rsidR="00DA1E56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4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de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septiembre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de 2019</w:t>
                          </w:r>
                        </w:p>
                        <w:p w14:paraId="4168D716" w14:textId="76D0407E" w:rsidR="00F10376" w:rsidRPr="003A7387" w:rsidRDefault="00F10376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Caso HOLA </w:t>
                          </w:r>
                          <w:r w:rsidRPr="00F10376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69244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B8FB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40.2pt;margin-top:-48.8pt;width:145.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" stroked="f">
              <v:textbox>
                <w:txbxContent>
                  <w:p w14:paraId="5583CA72" w14:textId="2F7ED3FB" w:rsidR="00147122" w:rsidRPr="00147122" w:rsidRDefault="00147122" w:rsidP="00147122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Código: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GET-IVC-F034</w:t>
                    </w:r>
                  </w:p>
                  <w:p w14:paraId="3BFA61BD" w14:textId="613AE0F1" w:rsidR="00147122" w:rsidRPr="00147122" w:rsidRDefault="00147122" w:rsidP="00147122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Versión:0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4</w:t>
                    </w:r>
                  </w:p>
                  <w:p w14:paraId="48056461" w14:textId="23EC759D" w:rsidR="00DD6494" w:rsidRDefault="00147122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Vigencia: 0</w:t>
                    </w:r>
                    <w:r w:rsidR="00DA1E56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4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de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septiembre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de 2019</w:t>
                    </w:r>
                  </w:p>
                  <w:p w14:paraId="4168D716" w14:textId="76D0407E" w:rsidR="00F10376" w:rsidRPr="003A7387" w:rsidRDefault="00F10376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Caso HOLA </w:t>
                    </w:r>
                    <w:r w:rsidRPr="00F10376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69244</w:t>
                    </w:r>
                  </w:p>
                </w:txbxContent>
              </v:textbox>
            </v:shape>
          </w:pict>
        </mc:Fallback>
      </mc:AlternateContent>
    </w:r>
    <w:r w:rsidR="00DD64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EB0AE0" wp14:editId="73D5A4A0">
              <wp:simplePos x="0" y="0"/>
              <wp:positionH relativeFrom="column">
                <wp:posOffset>-346710</wp:posOffset>
              </wp:positionH>
              <wp:positionV relativeFrom="paragraph">
                <wp:posOffset>-667385</wp:posOffset>
              </wp:positionV>
              <wp:extent cx="1600200" cy="8001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9517F" w14:textId="77777777" w:rsidR="00147122" w:rsidRDefault="00147122" w:rsidP="00E76A89">
                          <w:pP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Dirección Alcaldía Local</w:t>
                          </w:r>
                        </w:p>
                        <w:p w14:paraId="48B6D2CE" w14:textId="49E9EDBE" w:rsidR="00DD6494" w:rsidRDefault="00DD6494" w:rsidP="00E76A8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3A7387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Tel. </w:t>
                          </w:r>
                          <w:proofErr w:type="spellStart"/>
                          <w:r w:rsidR="00147122"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xxxxxx-xxxxxx</w:t>
                          </w:r>
                          <w:proofErr w:type="spellEnd"/>
                        </w:p>
                        <w:p w14:paraId="28C1F4E4" w14:textId="77777777" w:rsidR="00DD6494" w:rsidRPr="003A7387" w:rsidRDefault="00DD6494" w:rsidP="00E76A8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Información Línea 195</w:t>
                          </w:r>
                        </w:p>
                        <w:p w14:paraId="33DC9051" w14:textId="50EC27FF" w:rsidR="00DD6494" w:rsidRPr="00147122" w:rsidRDefault="00147122" w:rsidP="002F6155">
                          <w:pPr>
                            <w:rPr>
                              <w:rFonts w:ascii="Arial" w:hAnsi="Arial" w:cs="Arial"/>
                              <w:color w:val="D9D9D9" w:themeColor="background1" w:themeShade="D9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Página Alcaldía Local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EB0AE0" id="_x0000_s1034" type="#_x0000_t202" style="position:absolute;margin-left:-27.3pt;margin-top:-52.55pt;width:126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" stroked="f">
              <v:textbox>
                <w:txbxContent>
                  <w:p w14:paraId="7009517F" w14:textId="77777777" w:rsidR="00147122" w:rsidRDefault="00147122" w:rsidP="00E76A89">
                    <w:pP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Dirección Alcaldía Local</w:t>
                    </w:r>
                  </w:p>
                  <w:p w14:paraId="48B6D2CE" w14:textId="49E9EDBE" w:rsidR="00DD6494" w:rsidRDefault="00DD6494" w:rsidP="00E76A89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3A7387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Tel. </w:t>
                    </w:r>
                    <w:proofErr w:type="spellStart"/>
                    <w:r w:rsidR="00147122"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xxxxxx-xxxxxx</w:t>
                    </w:r>
                    <w:proofErr w:type="spellEnd"/>
                  </w:p>
                  <w:p w14:paraId="28C1F4E4" w14:textId="77777777" w:rsidR="00DD6494" w:rsidRPr="003A7387" w:rsidRDefault="00DD6494" w:rsidP="00E76A89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Información Línea 195</w:t>
                    </w:r>
                  </w:p>
                  <w:p w14:paraId="33DC9051" w14:textId="50EC27FF" w:rsidR="00DD6494" w:rsidRPr="00147122" w:rsidRDefault="00147122" w:rsidP="002F6155">
                    <w:pPr>
                      <w:rPr>
                        <w:rFonts w:ascii="Arial" w:hAnsi="Arial" w:cs="Arial"/>
                        <w:color w:val="D9D9D9" w:themeColor="background1" w:themeShade="D9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Página Alcaldía Local</w:t>
                    </w:r>
                  </w:p>
                </w:txbxContent>
              </v:textbox>
            </v:shape>
          </w:pict>
        </mc:Fallback>
      </mc:AlternateContent>
    </w:r>
    <w:r w:rsidR="00DD64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9EECD0" wp14:editId="19EF97D2">
              <wp:simplePos x="0" y="0"/>
              <wp:positionH relativeFrom="column">
                <wp:posOffset>2272665</wp:posOffset>
              </wp:positionH>
              <wp:positionV relativeFrom="paragraph">
                <wp:posOffset>-638810</wp:posOffset>
              </wp:positionV>
              <wp:extent cx="1457325" cy="581025"/>
              <wp:effectExtent l="0" t="0" r="0" b="0"/>
              <wp:wrapNone/>
              <wp:docPr id="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83396036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sdtEndPr>
                          <w:sdtContent>
                            <w:p w14:paraId="28E97EBF" w14:textId="77777777" w:rsidR="00DD6494" w:rsidRPr="00E70085" w:rsidRDefault="00DD6494" w:rsidP="00E70085">
                              <w:pPr>
                                <w:pStyle w:val="Piedepgina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7008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Página </w: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PAGE</w:instrTex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997828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E7008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 de </w: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NUMPAGES</w:instrTex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997828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0B0406D" w14:textId="77777777" w:rsidR="00DD6494" w:rsidRPr="003A7387" w:rsidRDefault="00DD6494" w:rsidP="00E7008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9EECD0" id="_x0000_s1035" type="#_x0000_t202" style="position:absolute;margin-left:178.95pt;margin-top:-50.3pt;width:114.7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" stroked="f">
              <v:textbox>
                <w:txbxContent>
                  <w:sdt>
                    <w:sdtPr>
                      <w:id w:val="83396036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Arial" w:hAnsi="Arial" w:cs="Arial"/>
                        <w:sz w:val="18"/>
                        <w:szCs w:val="18"/>
                      </w:rPr>
                    </w:sdtEndPr>
                    <w:sdtContent>
                      <w:p w14:paraId="28E97EBF" w14:textId="77777777" w:rsidR="00DD6494" w:rsidRPr="00E70085" w:rsidRDefault="00DD6494" w:rsidP="00E70085">
                        <w:pPr>
                          <w:pStyle w:val="Piedepgina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0085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Página </w: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instrText>PAGE</w:instrTex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997828">
                          <w:rPr>
                            <w:rFonts w:ascii="Arial" w:hAnsi="Arial" w:cs="Arial"/>
                            <w:b/>
                            <w:bCs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Pr="00E70085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 de </w: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instrText>NUMPAGES</w:instrTex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997828">
                          <w:rPr>
                            <w:rFonts w:ascii="Arial" w:hAnsi="Arial" w:cs="Arial"/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p>
                    </w:sdtContent>
                  </w:sdt>
                  <w:p w14:paraId="20B0406D" w14:textId="77777777" w:rsidR="00DD6494" w:rsidRPr="003A7387" w:rsidRDefault="00DD6494" w:rsidP="00E70085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EB933" w14:textId="77777777" w:rsidR="007C2915" w:rsidRDefault="007C2915">
      <w:r>
        <w:separator/>
      </w:r>
    </w:p>
  </w:footnote>
  <w:footnote w:type="continuationSeparator" w:id="0">
    <w:p w14:paraId="77C7DF3E" w14:textId="77777777" w:rsidR="007C2915" w:rsidRDefault="007C2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3BCB0" w14:textId="5C59ED99" w:rsidR="000B6DE2" w:rsidRDefault="000B6DE2" w:rsidP="000B6DE2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 wp14:anchorId="00FCF448" wp14:editId="03341EA4">
          <wp:extent cx="599704" cy="630639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66" cy="703789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49458" w14:textId="5E7B8A49" w:rsidR="006F4DBA" w:rsidRDefault="00DD6494" w:rsidP="00645791">
    <w:pPr>
      <w:pStyle w:val="Encabezado"/>
      <w:jc w:val="center"/>
      <w:rPr>
        <w:rFonts w:ascii="Arial" w:hAnsi="Arial" w:cs="Arial"/>
        <w:b/>
        <w:sz w:val="24"/>
        <w:szCs w:val="28"/>
      </w:rPr>
    </w:pPr>
    <w:r>
      <w:rPr>
        <w:noProof/>
        <w:lang w:val="es-CO" w:eastAsia="es-CO"/>
      </w:rPr>
      <w:drawing>
        <wp:inline distT="0" distB="0" distL="0" distR="0" wp14:anchorId="3A1DDABA" wp14:editId="265CEC89">
          <wp:extent cx="599704" cy="630639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66" cy="703789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242B6256" w14:textId="740D14C2" w:rsidR="00DD6494" w:rsidRDefault="00DD6494" w:rsidP="00645791">
    <w:pPr>
      <w:pStyle w:val="Encabezado"/>
      <w:jc w:val="center"/>
    </w:pPr>
    <w:r w:rsidRPr="00E76A89">
      <w:rPr>
        <w:rFonts w:ascii="Arial" w:hAnsi="Arial" w:cs="Arial"/>
        <w:b/>
        <w:sz w:val="24"/>
        <w:szCs w:val="28"/>
      </w:rPr>
      <w:t xml:space="preserve">ALCALDIA LOCAL DE </w:t>
    </w:r>
    <w:r w:rsidR="00147122">
      <w:rPr>
        <w:rFonts w:ascii="Arial" w:hAnsi="Arial" w:cs="Arial"/>
        <w:b/>
        <w:sz w:val="24"/>
        <w:szCs w:val="28"/>
      </w:rPr>
      <w:t>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24337A35"/>
    <w:multiLevelType w:val="hybridMultilevel"/>
    <w:tmpl w:val="6450BBF4"/>
    <w:lvl w:ilvl="0" w:tplc="17CAF1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A675C"/>
    <w:multiLevelType w:val="hybridMultilevel"/>
    <w:tmpl w:val="7FC4F278"/>
    <w:lvl w:ilvl="0" w:tplc="90269E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76306"/>
    <w:multiLevelType w:val="hybridMultilevel"/>
    <w:tmpl w:val="7CBCDCD4"/>
    <w:lvl w:ilvl="0" w:tplc="B65A2B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572BDF"/>
    <w:multiLevelType w:val="hybridMultilevel"/>
    <w:tmpl w:val="76D8A88C"/>
    <w:lvl w:ilvl="0" w:tplc="23F4B76E">
      <w:numFmt w:val="bullet"/>
      <w:lvlText w:val="-"/>
      <w:lvlJc w:val="left"/>
      <w:pPr>
        <w:ind w:left="840" w:hanging="360"/>
      </w:pPr>
      <w:rPr>
        <w:rFonts w:ascii="Arial" w:eastAsia="Times New Roman" w:hAnsi="Arial" w:cs="Arial" w:hint="default"/>
        <w:sz w:val="24"/>
      </w:rPr>
    </w:lvl>
    <w:lvl w:ilvl="1" w:tplc="2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767E7EDA"/>
    <w:multiLevelType w:val="hybridMultilevel"/>
    <w:tmpl w:val="15BAFE68"/>
    <w:lvl w:ilvl="0" w:tplc="3454FC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373C6"/>
    <w:multiLevelType w:val="hybridMultilevel"/>
    <w:tmpl w:val="01E864AA"/>
    <w:lvl w:ilvl="0" w:tplc="B5089D66">
      <w:numFmt w:val="bullet"/>
      <w:lvlText w:val="-"/>
      <w:lvlJc w:val="left"/>
      <w:pPr>
        <w:ind w:left="4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B2E"/>
    <w:rsid w:val="000002F4"/>
    <w:rsid w:val="000009EF"/>
    <w:rsid w:val="0000197C"/>
    <w:rsid w:val="00002475"/>
    <w:rsid w:val="000026C7"/>
    <w:rsid w:val="00003612"/>
    <w:rsid w:val="00003AEA"/>
    <w:rsid w:val="00004C9A"/>
    <w:rsid w:val="0000516B"/>
    <w:rsid w:val="0000522A"/>
    <w:rsid w:val="00005E08"/>
    <w:rsid w:val="0000655A"/>
    <w:rsid w:val="00006641"/>
    <w:rsid w:val="0000731A"/>
    <w:rsid w:val="000075A3"/>
    <w:rsid w:val="00007A3D"/>
    <w:rsid w:val="00007F3B"/>
    <w:rsid w:val="00010A6C"/>
    <w:rsid w:val="000171AB"/>
    <w:rsid w:val="0001730C"/>
    <w:rsid w:val="00020A8B"/>
    <w:rsid w:val="0002194D"/>
    <w:rsid w:val="00021BC7"/>
    <w:rsid w:val="0002387F"/>
    <w:rsid w:val="000242C5"/>
    <w:rsid w:val="00024B0B"/>
    <w:rsid w:val="00026861"/>
    <w:rsid w:val="000274F4"/>
    <w:rsid w:val="00027919"/>
    <w:rsid w:val="00027B02"/>
    <w:rsid w:val="000302BB"/>
    <w:rsid w:val="00031437"/>
    <w:rsid w:val="0003179C"/>
    <w:rsid w:val="00031C48"/>
    <w:rsid w:val="0003245E"/>
    <w:rsid w:val="00032B10"/>
    <w:rsid w:val="00032C91"/>
    <w:rsid w:val="00033762"/>
    <w:rsid w:val="00033E3E"/>
    <w:rsid w:val="00034250"/>
    <w:rsid w:val="00034310"/>
    <w:rsid w:val="00034BB2"/>
    <w:rsid w:val="0003533F"/>
    <w:rsid w:val="00036859"/>
    <w:rsid w:val="00036980"/>
    <w:rsid w:val="00036EC6"/>
    <w:rsid w:val="00036F9C"/>
    <w:rsid w:val="0003729E"/>
    <w:rsid w:val="00037F56"/>
    <w:rsid w:val="000408F3"/>
    <w:rsid w:val="00040BBD"/>
    <w:rsid w:val="000419C9"/>
    <w:rsid w:val="000422C1"/>
    <w:rsid w:val="000426C6"/>
    <w:rsid w:val="00043A37"/>
    <w:rsid w:val="0004411F"/>
    <w:rsid w:val="000444E6"/>
    <w:rsid w:val="00044A7C"/>
    <w:rsid w:val="00046415"/>
    <w:rsid w:val="00050300"/>
    <w:rsid w:val="00050530"/>
    <w:rsid w:val="0005172B"/>
    <w:rsid w:val="0005388E"/>
    <w:rsid w:val="00053B33"/>
    <w:rsid w:val="00053EB9"/>
    <w:rsid w:val="000541A2"/>
    <w:rsid w:val="00054228"/>
    <w:rsid w:val="00054750"/>
    <w:rsid w:val="00054833"/>
    <w:rsid w:val="00055CA1"/>
    <w:rsid w:val="00056B7C"/>
    <w:rsid w:val="00056F77"/>
    <w:rsid w:val="00057E90"/>
    <w:rsid w:val="000604D7"/>
    <w:rsid w:val="00060900"/>
    <w:rsid w:val="00060D3F"/>
    <w:rsid w:val="00061291"/>
    <w:rsid w:val="000612B9"/>
    <w:rsid w:val="00061393"/>
    <w:rsid w:val="000623DF"/>
    <w:rsid w:val="000628AC"/>
    <w:rsid w:val="00062CF7"/>
    <w:rsid w:val="0006331A"/>
    <w:rsid w:val="000640CC"/>
    <w:rsid w:val="00064B9E"/>
    <w:rsid w:val="00064BBD"/>
    <w:rsid w:val="00064F21"/>
    <w:rsid w:val="0006568E"/>
    <w:rsid w:val="00065820"/>
    <w:rsid w:val="00066570"/>
    <w:rsid w:val="00066DFE"/>
    <w:rsid w:val="00067A3D"/>
    <w:rsid w:val="00067B7D"/>
    <w:rsid w:val="00070A17"/>
    <w:rsid w:val="0007101D"/>
    <w:rsid w:val="0007129C"/>
    <w:rsid w:val="00071A80"/>
    <w:rsid w:val="00072098"/>
    <w:rsid w:val="00072545"/>
    <w:rsid w:val="000733F9"/>
    <w:rsid w:val="000734B5"/>
    <w:rsid w:val="0007537B"/>
    <w:rsid w:val="000754E4"/>
    <w:rsid w:val="00076709"/>
    <w:rsid w:val="000771BC"/>
    <w:rsid w:val="00077B4D"/>
    <w:rsid w:val="00081E07"/>
    <w:rsid w:val="000831D8"/>
    <w:rsid w:val="00085300"/>
    <w:rsid w:val="00085DF8"/>
    <w:rsid w:val="00086F27"/>
    <w:rsid w:val="00087DAF"/>
    <w:rsid w:val="00090214"/>
    <w:rsid w:val="00090A70"/>
    <w:rsid w:val="00091CDD"/>
    <w:rsid w:val="0009249D"/>
    <w:rsid w:val="00092B8C"/>
    <w:rsid w:val="00094179"/>
    <w:rsid w:val="000941B0"/>
    <w:rsid w:val="0009473A"/>
    <w:rsid w:val="00094DDC"/>
    <w:rsid w:val="000961AB"/>
    <w:rsid w:val="00097518"/>
    <w:rsid w:val="00097AF5"/>
    <w:rsid w:val="00097CB8"/>
    <w:rsid w:val="000A071A"/>
    <w:rsid w:val="000A123A"/>
    <w:rsid w:val="000A1A06"/>
    <w:rsid w:val="000A1BCD"/>
    <w:rsid w:val="000A253B"/>
    <w:rsid w:val="000A2AA8"/>
    <w:rsid w:val="000A2D6C"/>
    <w:rsid w:val="000A36B7"/>
    <w:rsid w:val="000A592B"/>
    <w:rsid w:val="000A68A8"/>
    <w:rsid w:val="000A7915"/>
    <w:rsid w:val="000B05D6"/>
    <w:rsid w:val="000B0EFF"/>
    <w:rsid w:val="000B422E"/>
    <w:rsid w:val="000B56FD"/>
    <w:rsid w:val="000B6DE2"/>
    <w:rsid w:val="000B76CB"/>
    <w:rsid w:val="000B7C9E"/>
    <w:rsid w:val="000C2094"/>
    <w:rsid w:val="000C380F"/>
    <w:rsid w:val="000C4D4C"/>
    <w:rsid w:val="000C4F67"/>
    <w:rsid w:val="000C5385"/>
    <w:rsid w:val="000C5890"/>
    <w:rsid w:val="000C5907"/>
    <w:rsid w:val="000C6018"/>
    <w:rsid w:val="000C67E8"/>
    <w:rsid w:val="000C73BE"/>
    <w:rsid w:val="000C7F9F"/>
    <w:rsid w:val="000D0B58"/>
    <w:rsid w:val="000D1317"/>
    <w:rsid w:val="000D36F4"/>
    <w:rsid w:val="000D3D5B"/>
    <w:rsid w:val="000D4C2F"/>
    <w:rsid w:val="000D57A5"/>
    <w:rsid w:val="000D5B82"/>
    <w:rsid w:val="000D7086"/>
    <w:rsid w:val="000E0562"/>
    <w:rsid w:val="000E0856"/>
    <w:rsid w:val="000E2374"/>
    <w:rsid w:val="000E297E"/>
    <w:rsid w:val="000E34C5"/>
    <w:rsid w:val="000E3837"/>
    <w:rsid w:val="000E40C2"/>
    <w:rsid w:val="000E53EA"/>
    <w:rsid w:val="000E60B3"/>
    <w:rsid w:val="000F0E4F"/>
    <w:rsid w:val="000F107F"/>
    <w:rsid w:val="000F1703"/>
    <w:rsid w:val="000F18F4"/>
    <w:rsid w:val="000F2112"/>
    <w:rsid w:val="000F27BF"/>
    <w:rsid w:val="000F3039"/>
    <w:rsid w:val="000F3C77"/>
    <w:rsid w:val="000F44A7"/>
    <w:rsid w:val="000F4513"/>
    <w:rsid w:val="000F4776"/>
    <w:rsid w:val="000F4CBA"/>
    <w:rsid w:val="000F4DBA"/>
    <w:rsid w:val="000F50BB"/>
    <w:rsid w:val="000F5685"/>
    <w:rsid w:val="000F628C"/>
    <w:rsid w:val="000F631D"/>
    <w:rsid w:val="000F6DE8"/>
    <w:rsid w:val="000F743B"/>
    <w:rsid w:val="000F7FB8"/>
    <w:rsid w:val="00102F00"/>
    <w:rsid w:val="00106422"/>
    <w:rsid w:val="00106E00"/>
    <w:rsid w:val="0010738D"/>
    <w:rsid w:val="00107A14"/>
    <w:rsid w:val="00107EA9"/>
    <w:rsid w:val="0011192F"/>
    <w:rsid w:val="001123F9"/>
    <w:rsid w:val="001129DF"/>
    <w:rsid w:val="00113F4F"/>
    <w:rsid w:val="00114572"/>
    <w:rsid w:val="00114C9D"/>
    <w:rsid w:val="00114CA3"/>
    <w:rsid w:val="00115034"/>
    <w:rsid w:val="00115412"/>
    <w:rsid w:val="00116370"/>
    <w:rsid w:val="00120390"/>
    <w:rsid w:val="00120842"/>
    <w:rsid w:val="00120E83"/>
    <w:rsid w:val="00121DFF"/>
    <w:rsid w:val="00123742"/>
    <w:rsid w:val="00123C03"/>
    <w:rsid w:val="00124275"/>
    <w:rsid w:val="00124562"/>
    <w:rsid w:val="00125207"/>
    <w:rsid w:val="0012522E"/>
    <w:rsid w:val="00125637"/>
    <w:rsid w:val="00126116"/>
    <w:rsid w:val="00126D30"/>
    <w:rsid w:val="001278EA"/>
    <w:rsid w:val="0013124D"/>
    <w:rsid w:val="00131446"/>
    <w:rsid w:val="00132295"/>
    <w:rsid w:val="001335D4"/>
    <w:rsid w:val="00133CEE"/>
    <w:rsid w:val="00133D86"/>
    <w:rsid w:val="00133EDC"/>
    <w:rsid w:val="00135363"/>
    <w:rsid w:val="001367C5"/>
    <w:rsid w:val="00137949"/>
    <w:rsid w:val="0014081A"/>
    <w:rsid w:val="001428C4"/>
    <w:rsid w:val="00142DB3"/>
    <w:rsid w:val="00142DEE"/>
    <w:rsid w:val="001442A8"/>
    <w:rsid w:val="00144D3C"/>
    <w:rsid w:val="0014526C"/>
    <w:rsid w:val="00147122"/>
    <w:rsid w:val="00150328"/>
    <w:rsid w:val="00150B52"/>
    <w:rsid w:val="00151853"/>
    <w:rsid w:val="00152374"/>
    <w:rsid w:val="00154B52"/>
    <w:rsid w:val="001559A8"/>
    <w:rsid w:val="00155A00"/>
    <w:rsid w:val="001612BB"/>
    <w:rsid w:val="00161CE6"/>
    <w:rsid w:val="00163106"/>
    <w:rsid w:val="00164120"/>
    <w:rsid w:val="0016611C"/>
    <w:rsid w:val="00167BDD"/>
    <w:rsid w:val="00167E79"/>
    <w:rsid w:val="00171163"/>
    <w:rsid w:val="0017206E"/>
    <w:rsid w:val="00172D94"/>
    <w:rsid w:val="00173A76"/>
    <w:rsid w:val="00173E64"/>
    <w:rsid w:val="00174314"/>
    <w:rsid w:val="00175940"/>
    <w:rsid w:val="00175BBB"/>
    <w:rsid w:val="00175EEC"/>
    <w:rsid w:val="00176FDB"/>
    <w:rsid w:val="00177B05"/>
    <w:rsid w:val="00181109"/>
    <w:rsid w:val="00181E97"/>
    <w:rsid w:val="001820D5"/>
    <w:rsid w:val="0018282B"/>
    <w:rsid w:val="001838C9"/>
    <w:rsid w:val="00183D80"/>
    <w:rsid w:val="00183F05"/>
    <w:rsid w:val="0018527A"/>
    <w:rsid w:val="0018594C"/>
    <w:rsid w:val="00186ADB"/>
    <w:rsid w:val="00191CE9"/>
    <w:rsid w:val="00193148"/>
    <w:rsid w:val="00193317"/>
    <w:rsid w:val="00193A26"/>
    <w:rsid w:val="00194DD6"/>
    <w:rsid w:val="001953F8"/>
    <w:rsid w:val="0019650C"/>
    <w:rsid w:val="00197165"/>
    <w:rsid w:val="00197DDF"/>
    <w:rsid w:val="00197EE1"/>
    <w:rsid w:val="00197F3B"/>
    <w:rsid w:val="001A0213"/>
    <w:rsid w:val="001A0AC0"/>
    <w:rsid w:val="001A0F14"/>
    <w:rsid w:val="001A14FB"/>
    <w:rsid w:val="001A1E9B"/>
    <w:rsid w:val="001A2A19"/>
    <w:rsid w:val="001A2BD0"/>
    <w:rsid w:val="001A357A"/>
    <w:rsid w:val="001A3CC5"/>
    <w:rsid w:val="001A59C0"/>
    <w:rsid w:val="001A5DBE"/>
    <w:rsid w:val="001A6989"/>
    <w:rsid w:val="001B0574"/>
    <w:rsid w:val="001B09A9"/>
    <w:rsid w:val="001B1906"/>
    <w:rsid w:val="001B1B38"/>
    <w:rsid w:val="001B21C8"/>
    <w:rsid w:val="001B58A2"/>
    <w:rsid w:val="001B5F56"/>
    <w:rsid w:val="001B610C"/>
    <w:rsid w:val="001B679D"/>
    <w:rsid w:val="001B71B0"/>
    <w:rsid w:val="001B71E8"/>
    <w:rsid w:val="001B79F4"/>
    <w:rsid w:val="001C018C"/>
    <w:rsid w:val="001C0309"/>
    <w:rsid w:val="001C0BB8"/>
    <w:rsid w:val="001C20F3"/>
    <w:rsid w:val="001C2C76"/>
    <w:rsid w:val="001C370A"/>
    <w:rsid w:val="001C3B61"/>
    <w:rsid w:val="001C3DC9"/>
    <w:rsid w:val="001C5B60"/>
    <w:rsid w:val="001C5DDC"/>
    <w:rsid w:val="001C69CB"/>
    <w:rsid w:val="001D0176"/>
    <w:rsid w:val="001D0A8F"/>
    <w:rsid w:val="001D13B3"/>
    <w:rsid w:val="001D2128"/>
    <w:rsid w:val="001D35BC"/>
    <w:rsid w:val="001D3892"/>
    <w:rsid w:val="001D5C41"/>
    <w:rsid w:val="001D6037"/>
    <w:rsid w:val="001D672A"/>
    <w:rsid w:val="001D678D"/>
    <w:rsid w:val="001D77CC"/>
    <w:rsid w:val="001E0A83"/>
    <w:rsid w:val="001E0B3E"/>
    <w:rsid w:val="001E1515"/>
    <w:rsid w:val="001E152E"/>
    <w:rsid w:val="001E1980"/>
    <w:rsid w:val="001E1CEF"/>
    <w:rsid w:val="001E2286"/>
    <w:rsid w:val="001E31D2"/>
    <w:rsid w:val="001E49A3"/>
    <w:rsid w:val="001E56BE"/>
    <w:rsid w:val="001E56F8"/>
    <w:rsid w:val="001E6121"/>
    <w:rsid w:val="001E61EA"/>
    <w:rsid w:val="001F0344"/>
    <w:rsid w:val="001F176B"/>
    <w:rsid w:val="001F211E"/>
    <w:rsid w:val="001F2159"/>
    <w:rsid w:val="001F21B5"/>
    <w:rsid w:val="001F3DCF"/>
    <w:rsid w:val="001F4139"/>
    <w:rsid w:val="001F416C"/>
    <w:rsid w:val="001F4356"/>
    <w:rsid w:val="001F61B9"/>
    <w:rsid w:val="001F656C"/>
    <w:rsid w:val="001F65F9"/>
    <w:rsid w:val="001F6688"/>
    <w:rsid w:val="001F748A"/>
    <w:rsid w:val="0020013E"/>
    <w:rsid w:val="00200299"/>
    <w:rsid w:val="00200D1C"/>
    <w:rsid w:val="00200EF9"/>
    <w:rsid w:val="00206736"/>
    <w:rsid w:val="00206E6B"/>
    <w:rsid w:val="002100A6"/>
    <w:rsid w:val="00210792"/>
    <w:rsid w:val="00211344"/>
    <w:rsid w:val="00211A81"/>
    <w:rsid w:val="00213216"/>
    <w:rsid w:val="0021390E"/>
    <w:rsid w:val="002155F8"/>
    <w:rsid w:val="00216715"/>
    <w:rsid w:val="00216C61"/>
    <w:rsid w:val="00217052"/>
    <w:rsid w:val="002176D1"/>
    <w:rsid w:val="00217F9D"/>
    <w:rsid w:val="002205E1"/>
    <w:rsid w:val="0022232A"/>
    <w:rsid w:val="00224A89"/>
    <w:rsid w:val="00224BEF"/>
    <w:rsid w:val="00224CCC"/>
    <w:rsid w:val="002252DE"/>
    <w:rsid w:val="00226720"/>
    <w:rsid w:val="00230541"/>
    <w:rsid w:val="00231645"/>
    <w:rsid w:val="00231ACE"/>
    <w:rsid w:val="00232E9F"/>
    <w:rsid w:val="00233409"/>
    <w:rsid w:val="002337BA"/>
    <w:rsid w:val="00234267"/>
    <w:rsid w:val="00236020"/>
    <w:rsid w:val="0023604F"/>
    <w:rsid w:val="00237782"/>
    <w:rsid w:val="00241832"/>
    <w:rsid w:val="00242228"/>
    <w:rsid w:val="002431E4"/>
    <w:rsid w:val="002432D5"/>
    <w:rsid w:val="002434D5"/>
    <w:rsid w:val="002436A4"/>
    <w:rsid w:val="00243ADF"/>
    <w:rsid w:val="00243BB3"/>
    <w:rsid w:val="00245015"/>
    <w:rsid w:val="002465FB"/>
    <w:rsid w:val="0024776B"/>
    <w:rsid w:val="00247A08"/>
    <w:rsid w:val="00252586"/>
    <w:rsid w:val="002577A2"/>
    <w:rsid w:val="002600E9"/>
    <w:rsid w:val="002615B1"/>
    <w:rsid w:val="00261B83"/>
    <w:rsid w:val="00262C8E"/>
    <w:rsid w:val="00265D4A"/>
    <w:rsid w:val="002660C6"/>
    <w:rsid w:val="00266B4E"/>
    <w:rsid w:val="00266B76"/>
    <w:rsid w:val="0026734C"/>
    <w:rsid w:val="00267D20"/>
    <w:rsid w:val="002716F4"/>
    <w:rsid w:val="002717DA"/>
    <w:rsid w:val="002719AA"/>
    <w:rsid w:val="00272EA5"/>
    <w:rsid w:val="00273978"/>
    <w:rsid w:val="00274FBC"/>
    <w:rsid w:val="00275C11"/>
    <w:rsid w:val="00276968"/>
    <w:rsid w:val="00276A30"/>
    <w:rsid w:val="00277481"/>
    <w:rsid w:val="00277768"/>
    <w:rsid w:val="00280354"/>
    <w:rsid w:val="0028045B"/>
    <w:rsid w:val="00280DC0"/>
    <w:rsid w:val="0028221A"/>
    <w:rsid w:val="00282294"/>
    <w:rsid w:val="00282C22"/>
    <w:rsid w:val="00282EA0"/>
    <w:rsid w:val="002839BA"/>
    <w:rsid w:val="00283FE3"/>
    <w:rsid w:val="0028549B"/>
    <w:rsid w:val="0029074C"/>
    <w:rsid w:val="00291899"/>
    <w:rsid w:val="00292507"/>
    <w:rsid w:val="0029356B"/>
    <w:rsid w:val="0029377A"/>
    <w:rsid w:val="002954B0"/>
    <w:rsid w:val="00295907"/>
    <w:rsid w:val="00296918"/>
    <w:rsid w:val="00296A67"/>
    <w:rsid w:val="00297AA4"/>
    <w:rsid w:val="002A00D8"/>
    <w:rsid w:val="002A0729"/>
    <w:rsid w:val="002A3C55"/>
    <w:rsid w:val="002A3D58"/>
    <w:rsid w:val="002A4567"/>
    <w:rsid w:val="002A494A"/>
    <w:rsid w:val="002A4B93"/>
    <w:rsid w:val="002A5096"/>
    <w:rsid w:val="002A5BCA"/>
    <w:rsid w:val="002A76B7"/>
    <w:rsid w:val="002B0587"/>
    <w:rsid w:val="002B0FA2"/>
    <w:rsid w:val="002B1AE6"/>
    <w:rsid w:val="002B2BFB"/>
    <w:rsid w:val="002B47AA"/>
    <w:rsid w:val="002B54C6"/>
    <w:rsid w:val="002B6EDB"/>
    <w:rsid w:val="002C042C"/>
    <w:rsid w:val="002C154F"/>
    <w:rsid w:val="002C1901"/>
    <w:rsid w:val="002C1A3B"/>
    <w:rsid w:val="002C1E82"/>
    <w:rsid w:val="002C243E"/>
    <w:rsid w:val="002C2478"/>
    <w:rsid w:val="002C2A59"/>
    <w:rsid w:val="002C33FA"/>
    <w:rsid w:val="002C37BB"/>
    <w:rsid w:val="002C3A0E"/>
    <w:rsid w:val="002C3C06"/>
    <w:rsid w:val="002C4123"/>
    <w:rsid w:val="002C426A"/>
    <w:rsid w:val="002C5A55"/>
    <w:rsid w:val="002C7866"/>
    <w:rsid w:val="002D0659"/>
    <w:rsid w:val="002D096D"/>
    <w:rsid w:val="002D0F34"/>
    <w:rsid w:val="002D1692"/>
    <w:rsid w:val="002D35F7"/>
    <w:rsid w:val="002D4686"/>
    <w:rsid w:val="002D4A65"/>
    <w:rsid w:val="002D5E4D"/>
    <w:rsid w:val="002D74AE"/>
    <w:rsid w:val="002D7E21"/>
    <w:rsid w:val="002D7EB4"/>
    <w:rsid w:val="002E031F"/>
    <w:rsid w:val="002E1F41"/>
    <w:rsid w:val="002E2BF3"/>
    <w:rsid w:val="002E3042"/>
    <w:rsid w:val="002E334A"/>
    <w:rsid w:val="002E38D2"/>
    <w:rsid w:val="002E3EAC"/>
    <w:rsid w:val="002E40B5"/>
    <w:rsid w:val="002E58A6"/>
    <w:rsid w:val="002E59F2"/>
    <w:rsid w:val="002E6991"/>
    <w:rsid w:val="002E6A08"/>
    <w:rsid w:val="002E6FAF"/>
    <w:rsid w:val="002F0C18"/>
    <w:rsid w:val="002F29E9"/>
    <w:rsid w:val="002F3709"/>
    <w:rsid w:val="002F50D6"/>
    <w:rsid w:val="002F5668"/>
    <w:rsid w:val="002F614E"/>
    <w:rsid w:val="002F6155"/>
    <w:rsid w:val="0030024B"/>
    <w:rsid w:val="00300559"/>
    <w:rsid w:val="00300773"/>
    <w:rsid w:val="00301028"/>
    <w:rsid w:val="003019CC"/>
    <w:rsid w:val="0030373E"/>
    <w:rsid w:val="003037B6"/>
    <w:rsid w:val="0030560E"/>
    <w:rsid w:val="003062A0"/>
    <w:rsid w:val="00306D94"/>
    <w:rsid w:val="00310B5F"/>
    <w:rsid w:val="00310D2B"/>
    <w:rsid w:val="00310D4B"/>
    <w:rsid w:val="00311A14"/>
    <w:rsid w:val="00312B81"/>
    <w:rsid w:val="00312CC8"/>
    <w:rsid w:val="00312E19"/>
    <w:rsid w:val="0031379D"/>
    <w:rsid w:val="00313D76"/>
    <w:rsid w:val="003149E3"/>
    <w:rsid w:val="00316420"/>
    <w:rsid w:val="00317E25"/>
    <w:rsid w:val="0032025E"/>
    <w:rsid w:val="0032107E"/>
    <w:rsid w:val="003211D3"/>
    <w:rsid w:val="00323872"/>
    <w:rsid w:val="00323DD8"/>
    <w:rsid w:val="00325466"/>
    <w:rsid w:val="00325916"/>
    <w:rsid w:val="003269B6"/>
    <w:rsid w:val="00327CAA"/>
    <w:rsid w:val="00327EF6"/>
    <w:rsid w:val="00330FFE"/>
    <w:rsid w:val="00331974"/>
    <w:rsid w:val="00332FE5"/>
    <w:rsid w:val="00333A58"/>
    <w:rsid w:val="00333B57"/>
    <w:rsid w:val="003354A0"/>
    <w:rsid w:val="00337C09"/>
    <w:rsid w:val="0034117C"/>
    <w:rsid w:val="003415AD"/>
    <w:rsid w:val="0034353B"/>
    <w:rsid w:val="003435A7"/>
    <w:rsid w:val="00343D65"/>
    <w:rsid w:val="003448B4"/>
    <w:rsid w:val="00345842"/>
    <w:rsid w:val="00346158"/>
    <w:rsid w:val="00346257"/>
    <w:rsid w:val="003470E3"/>
    <w:rsid w:val="0034724B"/>
    <w:rsid w:val="00347B88"/>
    <w:rsid w:val="00347FE0"/>
    <w:rsid w:val="00350AF8"/>
    <w:rsid w:val="00350CCB"/>
    <w:rsid w:val="00350D00"/>
    <w:rsid w:val="003530C6"/>
    <w:rsid w:val="003537F0"/>
    <w:rsid w:val="003538BD"/>
    <w:rsid w:val="00353B24"/>
    <w:rsid w:val="0035407D"/>
    <w:rsid w:val="00354B80"/>
    <w:rsid w:val="00355242"/>
    <w:rsid w:val="00355568"/>
    <w:rsid w:val="0035561C"/>
    <w:rsid w:val="00356028"/>
    <w:rsid w:val="00357268"/>
    <w:rsid w:val="003575F9"/>
    <w:rsid w:val="00357686"/>
    <w:rsid w:val="003576E5"/>
    <w:rsid w:val="00357AD8"/>
    <w:rsid w:val="00361DF2"/>
    <w:rsid w:val="00362A83"/>
    <w:rsid w:val="003635E5"/>
    <w:rsid w:val="003639B5"/>
    <w:rsid w:val="00365478"/>
    <w:rsid w:val="003658E6"/>
    <w:rsid w:val="00366775"/>
    <w:rsid w:val="00366D19"/>
    <w:rsid w:val="003707A2"/>
    <w:rsid w:val="00371A2B"/>
    <w:rsid w:val="00371E4E"/>
    <w:rsid w:val="00372A6C"/>
    <w:rsid w:val="00373430"/>
    <w:rsid w:val="00373E32"/>
    <w:rsid w:val="00374DB1"/>
    <w:rsid w:val="00375393"/>
    <w:rsid w:val="00375897"/>
    <w:rsid w:val="003762C4"/>
    <w:rsid w:val="0037630F"/>
    <w:rsid w:val="003803CB"/>
    <w:rsid w:val="003824FB"/>
    <w:rsid w:val="00382FC7"/>
    <w:rsid w:val="00384DC9"/>
    <w:rsid w:val="00386DE4"/>
    <w:rsid w:val="00386FB7"/>
    <w:rsid w:val="00390611"/>
    <w:rsid w:val="003907C6"/>
    <w:rsid w:val="003911B1"/>
    <w:rsid w:val="00391E56"/>
    <w:rsid w:val="00393CA7"/>
    <w:rsid w:val="00394340"/>
    <w:rsid w:val="003949B8"/>
    <w:rsid w:val="00395249"/>
    <w:rsid w:val="0039570A"/>
    <w:rsid w:val="00395D45"/>
    <w:rsid w:val="0039651E"/>
    <w:rsid w:val="0039655F"/>
    <w:rsid w:val="003A06C1"/>
    <w:rsid w:val="003A2145"/>
    <w:rsid w:val="003A39C0"/>
    <w:rsid w:val="003A4AEA"/>
    <w:rsid w:val="003A4E9C"/>
    <w:rsid w:val="003A5850"/>
    <w:rsid w:val="003A6EED"/>
    <w:rsid w:val="003A70F5"/>
    <w:rsid w:val="003A73F4"/>
    <w:rsid w:val="003B01B3"/>
    <w:rsid w:val="003B04C3"/>
    <w:rsid w:val="003B09B3"/>
    <w:rsid w:val="003B3677"/>
    <w:rsid w:val="003B373C"/>
    <w:rsid w:val="003B4746"/>
    <w:rsid w:val="003B4F6E"/>
    <w:rsid w:val="003C14F5"/>
    <w:rsid w:val="003C17F7"/>
    <w:rsid w:val="003C2331"/>
    <w:rsid w:val="003C2ED8"/>
    <w:rsid w:val="003C3B3E"/>
    <w:rsid w:val="003C64FD"/>
    <w:rsid w:val="003C6FB9"/>
    <w:rsid w:val="003C7AD8"/>
    <w:rsid w:val="003C7F91"/>
    <w:rsid w:val="003D0A49"/>
    <w:rsid w:val="003D10EB"/>
    <w:rsid w:val="003D11DD"/>
    <w:rsid w:val="003D13DD"/>
    <w:rsid w:val="003D1BB1"/>
    <w:rsid w:val="003D1F32"/>
    <w:rsid w:val="003D27D3"/>
    <w:rsid w:val="003D28E1"/>
    <w:rsid w:val="003D3ADC"/>
    <w:rsid w:val="003D3EA1"/>
    <w:rsid w:val="003D4C2F"/>
    <w:rsid w:val="003D7DDE"/>
    <w:rsid w:val="003E0F64"/>
    <w:rsid w:val="003E30D5"/>
    <w:rsid w:val="003E46D9"/>
    <w:rsid w:val="003E484B"/>
    <w:rsid w:val="003E5233"/>
    <w:rsid w:val="003E5448"/>
    <w:rsid w:val="003E59F6"/>
    <w:rsid w:val="003E61CF"/>
    <w:rsid w:val="003E6980"/>
    <w:rsid w:val="003E7007"/>
    <w:rsid w:val="003E78A3"/>
    <w:rsid w:val="003F4CCF"/>
    <w:rsid w:val="003F6311"/>
    <w:rsid w:val="003F65FA"/>
    <w:rsid w:val="003F7200"/>
    <w:rsid w:val="003F72EF"/>
    <w:rsid w:val="003F764D"/>
    <w:rsid w:val="003F7D34"/>
    <w:rsid w:val="004000C0"/>
    <w:rsid w:val="00400131"/>
    <w:rsid w:val="00400479"/>
    <w:rsid w:val="00403BA8"/>
    <w:rsid w:val="00404589"/>
    <w:rsid w:val="00405D83"/>
    <w:rsid w:val="004106C0"/>
    <w:rsid w:val="004106C3"/>
    <w:rsid w:val="00410981"/>
    <w:rsid w:val="00411C32"/>
    <w:rsid w:val="004124D2"/>
    <w:rsid w:val="00412B90"/>
    <w:rsid w:val="00412F61"/>
    <w:rsid w:val="00412FB0"/>
    <w:rsid w:val="0041449C"/>
    <w:rsid w:val="00414D2E"/>
    <w:rsid w:val="00414D74"/>
    <w:rsid w:val="00414DC1"/>
    <w:rsid w:val="00414DD0"/>
    <w:rsid w:val="004159B5"/>
    <w:rsid w:val="00415B0D"/>
    <w:rsid w:val="00415E11"/>
    <w:rsid w:val="004171CE"/>
    <w:rsid w:val="004176E1"/>
    <w:rsid w:val="00420546"/>
    <w:rsid w:val="00422126"/>
    <w:rsid w:val="004222D6"/>
    <w:rsid w:val="00422F8F"/>
    <w:rsid w:val="00423AC2"/>
    <w:rsid w:val="00424B66"/>
    <w:rsid w:val="00426293"/>
    <w:rsid w:val="004266F5"/>
    <w:rsid w:val="00426FF0"/>
    <w:rsid w:val="0042787F"/>
    <w:rsid w:val="00427B1F"/>
    <w:rsid w:val="0043041E"/>
    <w:rsid w:val="004309D0"/>
    <w:rsid w:val="00431173"/>
    <w:rsid w:val="0043136A"/>
    <w:rsid w:val="004316F9"/>
    <w:rsid w:val="00431BCB"/>
    <w:rsid w:val="00432105"/>
    <w:rsid w:val="00432F08"/>
    <w:rsid w:val="00433362"/>
    <w:rsid w:val="00434483"/>
    <w:rsid w:val="0043503F"/>
    <w:rsid w:val="00436369"/>
    <w:rsid w:val="00436AFB"/>
    <w:rsid w:val="004373EF"/>
    <w:rsid w:val="00440905"/>
    <w:rsid w:val="0044092C"/>
    <w:rsid w:val="00440AA2"/>
    <w:rsid w:val="0044262B"/>
    <w:rsid w:val="00442895"/>
    <w:rsid w:val="0044416A"/>
    <w:rsid w:val="00444FC1"/>
    <w:rsid w:val="00445D5B"/>
    <w:rsid w:val="004461F9"/>
    <w:rsid w:val="00450000"/>
    <w:rsid w:val="004503F7"/>
    <w:rsid w:val="00450495"/>
    <w:rsid w:val="00451480"/>
    <w:rsid w:val="00451C49"/>
    <w:rsid w:val="00451F50"/>
    <w:rsid w:val="0045310E"/>
    <w:rsid w:val="00453703"/>
    <w:rsid w:val="0045549D"/>
    <w:rsid w:val="004560AC"/>
    <w:rsid w:val="0046259E"/>
    <w:rsid w:val="004626D2"/>
    <w:rsid w:val="00462EC6"/>
    <w:rsid w:val="004631F8"/>
    <w:rsid w:val="00463296"/>
    <w:rsid w:val="00463637"/>
    <w:rsid w:val="00463B08"/>
    <w:rsid w:val="00464320"/>
    <w:rsid w:val="00470E58"/>
    <w:rsid w:val="004718DC"/>
    <w:rsid w:val="0047236D"/>
    <w:rsid w:val="00473177"/>
    <w:rsid w:val="00473506"/>
    <w:rsid w:val="00473F70"/>
    <w:rsid w:val="00474D1D"/>
    <w:rsid w:val="00475386"/>
    <w:rsid w:val="00481A19"/>
    <w:rsid w:val="00481A44"/>
    <w:rsid w:val="00482A54"/>
    <w:rsid w:val="0048331D"/>
    <w:rsid w:val="004836CA"/>
    <w:rsid w:val="004838F4"/>
    <w:rsid w:val="00484151"/>
    <w:rsid w:val="00484962"/>
    <w:rsid w:val="00484EC0"/>
    <w:rsid w:val="00485A66"/>
    <w:rsid w:val="00485ACD"/>
    <w:rsid w:val="00485D85"/>
    <w:rsid w:val="004866E1"/>
    <w:rsid w:val="00486A7F"/>
    <w:rsid w:val="0048758E"/>
    <w:rsid w:val="00490FDC"/>
    <w:rsid w:val="0049149C"/>
    <w:rsid w:val="00491DEC"/>
    <w:rsid w:val="00492193"/>
    <w:rsid w:val="0049349A"/>
    <w:rsid w:val="0049398A"/>
    <w:rsid w:val="00493C56"/>
    <w:rsid w:val="00494818"/>
    <w:rsid w:val="004948C3"/>
    <w:rsid w:val="00494B2F"/>
    <w:rsid w:val="0049730B"/>
    <w:rsid w:val="00497D3D"/>
    <w:rsid w:val="004A121C"/>
    <w:rsid w:val="004A182D"/>
    <w:rsid w:val="004A3DDA"/>
    <w:rsid w:val="004A5BC1"/>
    <w:rsid w:val="004A604D"/>
    <w:rsid w:val="004A72B2"/>
    <w:rsid w:val="004A7CB2"/>
    <w:rsid w:val="004B19FF"/>
    <w:rsid w:val="004B2B8F"/>
    <w:rsid w:val="004B73F7"/>
    <w:rsid w:val="004C05B2"/>
    <w:rsid w:val="004C14BC"/>
    <w:rsid w:val="004C14D4"/>
    <w:rsid w:val="004C1618"/>
    <w:rsid w:val="004C17D2"/>
    <w:rsid w:val="004C2707"/>
    <w:rsid w:val="004C4198"/>
    <w:rsid w:val="004C46CA"/>
    <w:rsid w:val="004C487B"/>
    <w:rsid w:val="004C5BA1"/>
    <w:rsid w:val="004C613D"/>
    <w:rsid w:val="004C6FC5"/>
    <w:rsid w:val="004C7EF7"/>
    <w:rsid w:val="004D1AA8"/>
    <w:rsid w:val="004D347E"/>
    <w:rsid w:val="004D3EDD"/>
    <w:rsid w:val="004D3FC9"/>
    <w:rsid w:val="004D589B"/>
    <w:rsid w:val="004D6DD6"/>
    <w:rsid w:val="004D7158"/>
    <w:rsid w:val="004D72F5"/>
    <w:rsid w:val="004D73DD"/>
    <w:rsid w:val="004E3564"/>
    <w:rsid w:val="004E3577"/>
    <w:rsid w:val="004E3DEA"/>
    <w:rsid w:val="004E458E"/>
    <w:rsid w:val="004E46AB"/>
    <w:rsid w:val="004E5AF8"/>
    <w:rsid w:val="004E7B34"/>
    <w:rsid w:val="004F02F1"/>
    <w:rsid w:val="004F1F74"/>
    <w:rsid w:val="004F2486"/>
    <w:rsid w:val="004F2754"/>
    <w:rsid w:val="004F3615"/>
    <w:rsid w:val="004F434E"/>
    <w:rsid w:val="004F6EE8"/>
    <w:rsid w:val="004F7F2A"/>
    <w:rsid w:val="00501629"/>
    <w:rsid w:val="00501DCD"/>
    <w:rsid w:val="00502335"/>
    <w:rsid w:val="00502C9E"/>
    <w:rsid w:val="00502EC3"/>
    <w:rsid w:val="00503255"/>
    <w:rsid w:val="005042FF"/>
    <w:rsid w:val="0050530C"/>
    <w:rsid w:val="005056FA"/>
    <w:rsid w:val="00505A13"/>
    <w:rsid w:val="00505E3C"/>
    <w:rsid w:val="00506777"/>
    <w:rsid w:val="005074F8"/>
    <w:rsid w:val="00507E79"/>
    <w:rsid w:val="00507FC9"/>
    <w:rsid w:val="00510B75"/>
    <w:rsid w:val="00510CBB"/>
    <w:rsid w:val="00510D69"/>
    <w:rsid w:val="00511611"/>
    <w:rsid w:val="00512354"/>
    <w:rsid w:val="005126B4"/>
    <w:rsid w:val="0051284A"/>
    <w:rsid w:val="00512C69"/>
    <w:rsid w:val="00513022"/>
    <w:rsid w:val="00513D6D"/>
    <w:rsid w:val="00513F63"/>
    <w:rsid w:val="00515544"/>
    <w:rsid w:val="00515CD7"/>
    <w:rsid w:val="00516387"/>
    <w:rsid w:val="0051740A"/>
    <w:rsid w:val="0051799C"/>
    <w:rsid w:val="005207C2"/>
    <w:rsid w:val="0052268C"/>
    <w:rsid w:val="00523B58"/>
    <w:rsid w:val="00523C45"/>
    <w:rsid w:val="00523E3F"/>
    <w:rsid w:val="005241C0"/>
    <w:rsid w:val="005249E2"/>
    <w:rsid w:val="00524E4E"/>
    <w:rsid w:val="00527718"/>
    <w:rsid w:val="0052799B"/>
    <w:rsid w:val="005300DC"/>
    <w:rsid w:val="00530350"/>
    <w:rsid w:val="005316A0"/>
    <w:rsid w:val="00531979"/>
    <w:rsid w:val="00531996"/>
    <w:rsid w:val="00531E47"/>
    <w:rsid w:val="00533554"/>
    <w:rsid w:val="005335A9"/>
    <w:rsid w:val="00533740"/>
    <w:rsid w:val="00533ED1"/>
    <w:rsid w:val="00533F81"/>
    <w:rsid w:val="005341A3"/>
    <w:rsid w:val="00534226"/>
    <w:rsid w:val="005352BB"/>
    <w:rsid w:val="005360C6"/>
    <w:rsid w:val="00536BB5"/>
    <w:rsid w:val="005379E9"/>
    <w:rsid w:val="0054034E"/>
    <w:rsid w:val="00540BAE"/>
    <w:rsid w:val="00541314"/>
    <w:rsid w:val="00541676"/>
    <w:rsid w:val="0054230E"/>
    <w:rsid w:val="00542D52"/>
    <w:rsid w:val="00542DFA"/>
    <w:rsid w:val="00542F74"/>
    <w:rsid w:val="00543152"/>
    <w:rsid w:val="005432E7"/>
    <w:rsid w:val="00543B58"/>
    <w:rsid w:val="00543DF8"/>
    <w:rsid w:val="00545EEC"/>
    <w:rsid w:val="005461A4"/>
    <w:rsid w:val="00553905"/>
    <w:rsid w:val="00553B40"/>
    <w:rsid w:val="00553C6C"/>
    <w:rsid w:val="00553C8E"/>
    <w:rsid w:val="00554109"/>
    <w:rsid w:val="005551E4"/>
    <w:rsid w:val="00555343"/>
    <w:rsid w:val="0055546A"/>
    <w:rsid w:val="00555487"/>
    <w:rsid w:val="0055559C"/>
    <w:rsid w:val="0055565C"/>
    <w:rsid w:val="0055572C"/>
    <w:rsid w:val="00557EA9"/>
    <w:rsid w:val="00560D21"/>
    <w:rsid w:val="00562EEC"/>
    <w:rsid w:val="0056321C"/>
    <w:rsid w:val="005652EE"/>
    <w:rsid w:val="00567114"/>
    <w:rsid w:val="00570B84"/>
    <w:rsid w:val="00572C2C"/>
    <w:rsid w:val="0057463B"/>
    <w:rsid w:val="00575BEF"/>
    <w:rsid w:val="00577DFD"/>
    <w:rsid w:val="0058089C"/>
    <w:rsid w:val="00580A93"/>
    <w:rsid w:val="005815E8"/>
    <w:rsid w:val="005818CA"/>
    <w:rsid w:val="00582821"/>
    <w:rsid w:val="0058323C"/>
    <w:rsid w:val="005856BD"/>
    <w:rsid w:val="00585744"/>
    <w:rsid w:val="00585CD3"/>
    <w:rsid w:val="00586CBA"/>
    <w:rsid w:val="00587F4A"/>
    <w:rsid w:val="00590051"/>
    <w:rsid w:val="00592E1C"/>
    <w:rsid w:val="00593D99"/>
    <w:rsid w:val="0059430D"/>
    <w:rsid w:val="005943E8"/>
    <w:rsid w:val="0059491B"/>
    <w:rsid w:val="00594BCA"/>
    <w:rsid w:val="00595426"/>
    <w:rsid w:val="00595725"/>
    <w:rsid w:val="00595AE1"/>
    <w:rsid w:val="0059603B"/>
    <w:rsid w:val="005969A0"/>
    <w:rsid w:val="005A01BB"/>
    <w:rsid w:val="005A06CD"/>
    <w:rsid w:val="005A31E6"/>
    <w:rsid w:val="005A383F"/>
    <w:rsid w:val="005A4155"/>
    <w:rsid w:val="005A4D5E"/>
    <w:rsid w:val="005A57F9"/>
    <w:rsid w:val="005A5803"/>
    <w:rsid w:val="005A64F0"/>
    <w:rsid w:val="005A6B03"/>
    <w:rsid w:val="005B0F9C"/>
    <w:rsid w:val="005B2B1C"/>
    <w:rsid w:val="005B2F34"/>
    <w:rsid w:val="005B34A6"/>
    <w:rsid w:val="005B3DC7"/>
    <w:rsid w:val="005B4640"/>
    <w:rsid w:val="005B5D8D"/>
    <w:rsid w:val="005B64B8"/>
    <w:rsid w:val="005B7D2A"/>
    <w:rsid w:val="005C1460"/>
    <w:rsid w:val="005C1B9F"/>
    <w:rsid w:val="005C25DE"/>
    <w:rsid w:val="005C308D"/>
    <w:rsid w:val="005C4844"/>
    <w:rsid w:val="005C5AF5"/>
    <w:rsid w:val="005C63A8"/>
    <w:rsid w:val="005C694B"/>
    <w:rsid w:val="005C7D80"/>
    <w:rsid w:val="005D08AB"/>
    <w:rsid w:val="005D0988"/>
    <w:rsid w:val="005D189B"/>
    <w:rsid w:val="005D2675"/>
    <w:rsid w:val="005D2B84"/>
    <w:rsid w:val="005D6EA3"/>
    <w:rsid w:val="005D7061"/>
    <w:rsid w:val="005D7781"/>
    <w:rsid w:val="005E05C0"/>
    <w:rsid w:val="005E0E00"/>
    <w:rsid w:val="005E1393"/>
    <w:rsid w:val="005E2AEC"/>
    <w:rsid w:val="005E2E6F"/>
    <w:rsid w:val="005E3EFD"/>
    <w:rsid w:val="005E45E7"/>
    <w:rsid w:val="005E73EC"/>
    <w:rsid w:val="005F0A30"/>
    <w:rsid w:val="005F193E"/>
    <w:rsid w:val="005F3978"/>
    <w:rsid w:val="005F51FE"/>
    <w:rsid w:val="005F70E3"/>
    <w:rsid w:val="006004ED"/>
    <w:rsid w:val="00601BEC"/>
    <w:rsid w:val="0060236F"/>
    <w:rsid w:val="00602F7B"/>
    <w:rsid w:val="00605C03"/>
    <w:rsid w:val="00606195"/>
    <w:rsid w:val="00606855"/>
    <w:rsid w:val="00607A4F"/>
    <w:rsid w:val="006112B7"/>
    <w:rsid w:val="00613453"/>
    <w:rsid w:val="0061411A"/>
    <w:rsid w:val="00614542"/>
    <w:rsid w:val="006145BF"/>
    <w:rsid w:val="0061567C"/>
    <w:rsid w:val="00615F1A"/>
    <w:rsid w:val="00616A52"/>
    <w:rsid w:val="006177CC"/>
    <w:rsid w:val="00617B2F"/>
    <w:rsid w:val="00620DF7"/>
    <w:rsid w:val="00621315"/>
    <w:rsid w:val="006213E0"/>
    <w:rsid w:val="00621786"/>
    <w:rsid w:val="006223E3"/>
    <w:rsid w:val="00622C3B"/>
    <w:rsid w:val="00623679"/>
    <w:rsid w:val="006238DF"/>
    <w:rsid w:val="00623C86"/>
    <w:rsid w:val="00623DB1"/>
    <w:rsid w:val="00625C80"/>
    <w:rsid w:val="00625D58"/>
    <w:rsid w:val="00626085"/>
    <w:rsid w:val="0063063D"/>
    <w:rsid w:val="00631000"/>
    <w:rsid w:val="00632D30"/>
    <w:rsid w:val="00632D38"/>
    <w:rsid w:val="0063303E"/>
    <w:rsid w:val="006334B0"/>
    <w:rsid w:val="006341B7"/>
    <w:rsid w:val="00635E2C"/>
    <w:rsid w:val="00635E62"/>
    <w:rsid w:val="0063737F"/>
    <w:rsid w:val="006421CB"/>
    <w:rsid w:val="00642295"/>
    <w:rsid w:val="00642379"/>
    <w:rsid w:val="00642DB2"/>
    <w:rsid w:val="006435F7"/>
    <w:rsid w:val="0064419A"/>
    <w:rsid w:val="0064496B"/>
    <w:rsid w:val="00645237"/>
    <w:rsid w:val="00645791"/>
    <w:rsid w:val="00645E9F"/>
    <w:rsid w:val="00647D5C"/>
    <w:rsid w:val="00647EFF"/>
    <w:rsid w:val="006506E6"/>
    <w:rsid w:val="00650A4B"/>
    <w:rsid w:val="00651840"/>
    <w:rsid w:val="006530AB"/>
    <w:rsid w:val="00654CF9"/>
    <w:rsid w:val="00654DF5"/>
    <w:rsid w:val="00655A2D"/>
    <w:rsid w:val="00655F51"/>
    <w:rsid w:val="00655F6B"/>
    <w:rsid w:val="00657440"/>
    <w:rsid w:val="00657BDF"/>
    <w:rsid w:val="00661547"/>
    <w:rsid w:val="006617AD"/>
    <w:rsid w:val="00661B9F"/>
    <w:rsid w:val="0066279E"/>
    <w:rsid w:val="00662974"/>
    <w:rsid w:val="00662DC5"/>
    <w:rsid w:val="006636B7"/>
    <w:rsid w:val="006655D0"/>
    <w:rsid w:val="00666C09"/>
    <w:rsid w:val="00666F89"/>
    <w:rsid w:val="0066797D"/>
    <w:rsid w:val="00667E69"/>
    <w:rsid w:val="006719BC"/>
    <w:rsid w:val="00675A7A"/>
    <w:rsid w:val="00675AEF"/>
    <w:rsid w:val="00675CBD"/>
    <w:rsid w:val="00677834"/>
    <w:rsid w:val="00677A44"/>
    <w:rsid w:val="006813BA"/>
    <w:rsid w:val="00681B78"/>
    <w:rsid w:val="006825D5"/>
    <w:rsid w:val="00682733"/>
    <w:rsid w:val="006832A5"/>
    <w:rsid w:val="00683F93"/>
    <w:rsid w:val="00684F99"/>
    <w:rsid w:val="00686184"/>
    <w:rsid w:val="006874F3"/>
    <w:rsid w:val="00687C4F"/>
    <w:rsid w:val="00687D10"/>
    <w:rsid w:val="00690A53"/>
    <w:rsid w:val="00691604"/>
    <w:rsid w:val="00691B7A"/>
    <w:rsid w:val="00692CDE"/>
    <w:rsid w:val="006955A7"/>
    <w:rsid w:val="0069607B"/>
    <w:rsid w:val="0069614C"/>
    <w:rsid w:val="00696938"/>
    <w:rsid w:val="00697B2E"/>
    <w:rsid w:val="006A003E"/>
    <w:rsid w:val="006A15B5"/>
    <w:rsid w:val="006A1A00"/>
    <w:rsid w:val="006A1CDE"/>
    <w:rsid w:val="006A240B"/>
    <w:rsid w:val="006A32F6"/>
    <w:rsid w:val="006A48E1"/>
    <w:rsid w:val="006A4FA0"/>
    <w:rsid w:val="006A54A5"/>
    <w:rsid w:val="006A54D5"/>
    <w:rsid w:val="006A7C98"/>
    <w:rsid w:val="006B0D12"/>
    <w:rsid w:val="006B1C71"/>
    <w:rsid w:val="006B20D8"/>
    <w:rsid w:val="006B3682"/>
    <w:rsid w:val="006B4008"/>
    <w:rsid w:val="006B4958"/>
    <w:rsid w:val="006B4C23"/>
    <w:rsid w:val="006B5DA1"/>
    <w:rsid w:val="006B6BD5"/>
    <w:rsid w:val="006B6DD1"/>
    <w:rsid w:val="006B7A3F"/>
    <w:rsid w:val="006C0AA2"/>
    <w:rsid w:val="006C1299"/>
    <w:rsid w:val="006C15CE"/>
    <w:rsid w:val="006C2068"/>
    <w:rsid w:val="006C22C1"/>
    <w:rsid w:val="006C2AB4"/>
    <w:rsid w:val="006C2E92"/>
    <w:rsid w:val="006C3C95"/>
    <w:rsid w:val="006C4C2F"/>
    <w:rsid w:val="006C529A"/>
    <w:rsid w:val="006C63DB"/>
    <w:rsid w:val="006C6B5D"/>
    <w:rsid w:val="006D058C"/>
    <w:rsid w:val="006D0AF5"/>
    <w:rsid w:val="006D4B28"/>
    <w:rsid w:val="006D5216"/>
    <w:rsid w:val="006D5908"/>
    <w:rsid w:val="006D5E67"/>
    <w:rsid w:val="006D7111"/>
    <w:rsid w:val="006E036F"/>
    <w:rsid w:val="006E053E"/>
    <w:rsid w:val="006E06AD"/>
    <w:rsid w:val="006E1B3F"/>
    <w:rsid w:val="006E3322"/>
    <w:rsid w:val="006E339E"/>
    <w:rsid w:val="006E365F"/>
    <w:rsid w:val="006E3DE6"/>
    <w:rsid w:val="006E4040"/>
    <w:rsid w:val="006E4517"/>
    <w:rsid w:val="006E4A7F"/>
    <w:rsid w:val="006E511A"/>
    <w:rsid w:val="006E65FB"/>
    <w:rsid w:val="006E7993"/>
    <w:rsid w:val="006E7C4F"/>
    <w:rsid w:val="006F0B82"/>
    <w:rsid w:val="006F0CE9"/>
    <w:rsid w:val="006F1E5E"/>
    <w:rsid w:val="006F2654"/>
    <w:rsid w:val="006F2A75"/>
    <w:rsid w:val="006F3B3B"/>
    <w:rsid w:val="006F4943"/>
    <w:rsid w:val="006F4A41"/>
    <w:rsid w:val="006F4D9C"/>
    <w:rsid w:val="006F4DBA"/>
    <w:rsid w:val="006F53BE"/>
    <w:rsid w:val="006F7511"/>
    <w:rsid w:val="006F7C4F"/>
    <w:rsid w:val="006F7C9E"/>
    <w:rsid w:val="00701B7C"/>
    <w:rsid w:val="00702D57"/>
    <w:rsid w:val="007031CC"/>
    <w:rsid w:val="00703260"/>
    <w:rsid w:val="007043DA"/>
    <w:rsid w:val="00705086"/>
    <w:rsid w:val="0070572E"/>
    <w:rsid w:val="0070618E"/>
    <w:rsid w:val="0070650C"/>
    <w:rsid w:val="00707BB9"/>
    <w:rsid w:val="007101D1"/>
    <w:rsid w:val="0071038E"/>
    <w:rsid w:val="00711E2A"/>
    <w:rsid w:val="00712577"/>
    <w:rsid w:val="0071335D"/>
    <w:rsid w:val="0071392D"/>
    <w:rsid w:val="0071538C"/>
    <w:rsid w:val="0071590A"/>
    <w:rsid w:val="00715A5B"/>
    <w:rsid w:val="0071637D"/>
    <w:rsid w:val="007178FB"/>
    <w:rsid w:val="00717C53"/>
    <w:rsid w:val="00720810"/>
    <w:rsid w:val="00720A6E"/>
    <w:rsid w:val="0072167F"/>
    <w:rsid w:val="007229DD"/>
    <w:rsid w:val="00723D9D"/>
    <w:rsid w:val="00723E86"/>
    <w:rsid w:val="0072427D"/>
    <w:rsid w:val="00724EE1"/>
    <w:rsid w:val="00725079"/>
    <w:rsid w:val="00725D8E"/>
    <w:rsid w:val="00726324"/>
    <w:rsid w:val="00730AA2"/>
    <w:rsid w:val="00730F9B"/>
    <w:rsid w:val="007311FB"/>
    <w:rsid w:val="007323EB"/>
    <w:rsid w:val="00732810"/>
    <w:rsid w:val="00733E4D"/>
    <w:rsid w:val="00740C47"/>
    <w:rsid w:val="007418D4"/>
    <w:rsid w:val="007430E2"/>
    <w:rsid w:val="00744344"/>
    <w:rsid w:val="0074487A"/>
    <w:rsid w:val="007454CF"/>
    <w:rsid w:val="00745B9A"/>
    <w:rsid w:val="0074695A"/>
    <w:rsid w:val="00747B15"/>
    <w:rsid w:val="00750F30"/>
    <w:rsid w:val="0075113D"/>
    <w:rsid w:val="00752E6B"/>
    <w:rsid w:val="00752EF8"/>
    <w:rsid w:val="007531D1"/>
    <w:rsid w:val="007538B2"/>
    <w:rsid w:val="0075413E"/>
    <w:rsid w:val="00754DEC"/>
    <w:rsid w:val="0075559A"/>
    <w:rsid w:val="007565D7"/>
    <w:rsid w:val="00757217"/>
    <w:rsid w:val="0076028E"/>
    <w:rsid w:val="0076045C"/>
    <w:rsid w:val="007619C2"/>
    <w:rsid w:val="0076336E"/>
    <w:rsid w:val="00763D0C"/>
    <w:rsid w:val="007653AD"/>
    <w:rsid w:val="00765952"/>
    <w:rsid w:val="007678C3"/>
    <w:rsid w:val="00770817"/>
    <w:rsid w:val="00770ABA"/>
    <w:rsid w:val="00770CA8"/>
    <w:rsid w:val="007710A6"/>
    <w:rsid w:val="007711B6"/>
    <w:rsid w:val="00771AE5"/>
    <w:rsid w:val="00772306"/>
    <w:rsid w:val="0077236E"/>
    <w:rsid w:val="00772ABB"/>
    <w:rsid w:val="00773294"/>
    <w:rsid w:val="00773311"/>
    <w:rsid w:val="00773668"/>
    <w:rsid w:val="00773C58"/>
    <w:rsid w:val="00773EA2"/>
    <w:rsid w:val="00773FED"/>
    <w:rsid w:val="00774DA9"/>
    <w:rsid w:val="007751AE"/>
    <w:rsid w:val="00775720"/>
    <w:rsid w:val="0077596B"/>
    <w:rsid w:val="00775D30"/>
    <w:rsid w:val="00776CC0"/>
    <w:rsid w:val="00777253"/>
    <w:rsid w:val="007804B2"/>
    <w:rsid w:val="00780601"/>
    <w:rsid w:val="00780A33"/>
    <w:rsid w:val="00782C7E"/>
    <w:rsid w:val="00784DBB"/>
    <w:rsid w:val="00785EEA"/>
    <w:rsid w:val="00786B5B"/>
    <w:rsid w:val="00786C32"/>
    <w:rsid w:val="00787F81"/>
    <w:rsid w:val="00790B6F"/>
    <w:rsid w:val="0079309B"/>
    <w:rsid w:val="007934A8"/>
    <w:rsid w:val="00793E55"/>
    <w:rsid w:val="0079483A"/>
    <w:rsid w:val="007956A0"/>
    <w:rsid w:val="00795B2F"/>
    <w:rsid w:val="00795EB7"/>
    <w:rsid w:val="00795FA1"/>
    <w:rsid w:val="00796880"/>
    <w:rsid w:val="007A0077"/>
    <w:rsid w:val="007A1199"/>
    <w:rsid w:val="007A13A7"/>
    <w:rsid w:val="007A1F48"/>
    <w:rsid w:val="007A2609"/>
    <w:rsid w:val="007A2D57"/>
    <w:rsid w:val="007A364E"/>
    <w:rsid w:val="007A487F"/>
    <w:rsid w:val="007A4DFB"/>
    <w:rsid w:val="007A55F9"/>
    <w:rsid w:val="007A6045"/>
    <w:rsid w:val="007A613A"/>
    <w:rsid w:val="007B0786"/>
    <w:rsid w:val="007B0D4F"/>
    <w:rsid w:val="007B1172"/>
    <w:rsid w:val="007B1934"/>
    <w:rsid w:val="007B4472"/>
    <w:rsid w:val="007B480D"/>
    <w:rsid w:val="007B581A"/>
    <w:rsid w:val="007B60F8"/>
    <w:rsid w:val="007B6F5F"/>
    <w:rsid w:val="007C025D"/>
    <w:rsid w:val="007C0473"/>
    <w:rsid w:val="007C1A20"/>
    <w:rsid w:val="007C1D15"/>
    <w:rsid w:val="007C1EF7"/>
    <w:rsid w:val="007C257C"/>
    <w:rsid w:val="007C2756"/>
    <w:rsid w:val="007C2915"/>
    <w:rsid w:val="007C39EA"/>
    <w:rsid w:val="007C3A18"/>
    <w:rsid w:val="007C3F58"/>
    <w:rsid w:val="007C437A"/>
    <w:rsid w:val="007C467A"/>
    <w:rsid w:val="007C494D"/>
    <w:rsid w:val="007C575F"/>
    <w:rsid w:val="007C635C"/>
    <w:rsid w:val="007C68A3"/>
    <w:rsid w:val="007C7970"/>
    <w:rsid w:val="007D0607"/>
    <w:rsid w:val="007D0E25"/>
    <w:rsid w:val="007D1966"/>
    <w:rsid w:val="007D1B56"/>
    <w:rsid w:val="007D472C"/>
    <w:rsid w:val="007D4A1D"/>
    <w:rsid w:val="007D52F4"/>
    <w:rsid w:val="007D6B5C"/>
    <w:rsid w:val="007E0B21"/>
    <w:rsid w:val="007E11B4"/>
    <w:rsid w:val="007E167D"/>
    <w:rsid w:val="007E1AED"/>
    <w:rsid w:val="007E1FDE"/>
    <w:rsid w:val="007E2A0A"/>
    <w:rsid w:val="007E2F72"/>
    <w:rsid w:val="007E3934"/>
    <w:rsid w:val="007E4483"/>
    <w:rsid w:val="007E4661"/>
    <w:rsid w:val="007E52B2"/>
    <w:rsid w:val="007E5894"/>
    <w:rsid w:val="007E5EEB"/>
    <w:rsid w:val="007E6069"/>
    <w:rsid w:val="007E6FF7"/>
    <w:rsid w:val="007E73DC"/>
    <w:rsid w:val="007F03AD"/>
    <w:rsid w:val="007F12E9"/>
    <w:rsid w:val="007F161B"/>
    <w:rsid w:val="007F2B73"/>
    <w:rsid w:val="007F3663"/>
    <w:rsid w:val="007F3E34"/>
    <w:rsid w:val="007F3FD9"/>
    <w:rsid w:val="007F48E0"/>
    <w:rsid w:val="007F5435"/>
    <w:rsid w:val="007F56FE"/>
    <w:rsid w:val="007F7DC1"/>
    <w:rsid w:val="00801A8D"/>
    <w:rsid w:val="00803F24"/>
    <w:rsid w:val="00804C64"/>
    <w:rsid w:val="00805859"/>
    <w:rsid w:val="00805EF2"/>
    <w:rsid w:val="0080701B"/>
    <w:rsid w:val="0080769C"/>
    <w:rsid w:val="0081152E"/>
    <w:rsid w:val="0081184F"/>
    <w:rsid w:val="008124A4"/>
    <w:rsid w:val="00812868"/>
    <w:rsid w:val="00812C2A"/>
    <w:rsid w:val="008131AD"/>
    <w:rsid w:val="008132F9"/>
    <w:rsid w:val="0081372A"/>
    <w:rsid w:val="00813AD8"/>
    <w:rsid w:val="00813D95"/>
    <w:rsid w:val="008145BD"/>
    <w:rsid w:val="00814909"/>
    <w:rsid w:val="00816088"/>
    <w:rsid w:val="008171A6"/>
    <w:rsid w:val="00820440"/>
    <w:rsid w:val="00820616"/>
    <w:rsid w:val="008209AA"/>
    <w:rsid w:val="00823B4C"/>
    <w:rsid w:val="00824699"/>
    <w:rsid w:val="008248F6"/>
    <w:rsid w:val="00826778"/>
    <w:rsid w:val="00826A8F"/>
    <w:rsid w:val="008272B8"/>
    <w:rsid w:val="00830CCE"/>
    <w:rsid w:val="0083156C"/>
    <w:rsid w:val="00832483"/>
    <w:rsid w:val="00832E72"/>
    <w:rsid w:val="008343E3"/>
    <w:rsid w:val="008347AE"/>
    <w:rsid w:val="00835ADC"/>
    <w:rsid w:val="00836890"/>
    <w:rsid w:val="008371B9"/>
    <w:rsid w:val="0083763E"/>
    <w:rsid w:val="00837D4B"/>
    <w:rsid w:val="0084002D"/>
    <w:rsid w:val="008400B5"/>
    <w:rsid w:val="00841836"/>
    <w:rsid w:val="00841849"/>
    <w:rsid w:val="0084196E"/>
    <w:rsid w:val="008419B3"/>
    <w:rsid w:val="00841C25"/>
    <w:rsid w:val="00843295"/>
    <w:rsid w:val="00844131"/>
    <w:rsid w:val="00844308"/>
    <w:rsid w:val="00844DA7"/>
    <w:rsid w:val="00846E25"/>
    <w:rsid w:val="0085205D"/>
    <w:rsid w:val="00852708"/>
    <w:rsid w:val="00853FD4"/>
    <w:rsid w:val="00855088"/>
    <w:rsid w:val="008550A0"/>
    <w:rsid w:val="00855C2E"/>
    <w:rsid w:val="00856EA8"/>
    <w:rsid w:val="00861960"/>
    <w:rsid w:val="00861BA8"/>
    <w:rsid w:val="00863A60"/>
    <w:rsid w:val="00864245"/>
    <w:rsid w:val="00865280"/>
    <w:rsid w:val="0087070D"/>
    <w:rsid w:val="00871FC0"/>
    <w:rsid w:val="00872186"/>
    <w:rsid w:val="00872893"/>
    <w:rsid w:val="00872DE6"/>
    <w:rsid w:val="00872EAB"/>
    <w:rsid w:val="00872F68"/>
    <w:rsid w:val="008737D6"/>
    <w:rsid w:val="00873A64"/>
    <w:rsid w:val="00874B0B"/>
    <w:rsid w:val="0087532C"/>
    <w:rsid w:val="008772EA"/>
    <w:rsid w:val="008810A5"/>
    <w:rsid w:val="00881324"/>
    <w:rsid w:val="0088150E"/>
    <w:rsid w:val="00882958"/>
    <w:rsid w:val="008857F9"/>
    <w:rsid w:val="00886C73"/>
    <w:rsid w:val="00886D39"/>
    <w:rsid w:val="00890FD3"/>
    <w:rsid w:val="0089163E"/>
    <w:rsid w:val="00891EC2"/>
    <w:rsid w:val="008925FD"/>
    <w:rsid w:val="0089349F"/>
    <w:rsid w:val="00893EDB"/>
    <w:rsid w:val="00894694"/>
    <w:rsid w:val="008947B4"/>
    <w:rsid w:val="0089526D"/>
    <w:rsid w:val="008967F6"/>
    <w:rsid w:val="008970B4"/>
    <w:rsid w:val="0089758B"/>
    <w:rsid w:val="008976C7"/>
    <w:rsid w:val="008A0511"/>
    <w:rsid w:val="008A0B4C"/>
    <w:rsid w:val="008A1366"/>
    <w:rsid w:val="008A156A"/>
    <w:rsid w:val="008A2435"/>
    <w:rsid w:val="008A2D05"/>
    <w:rsid w:val="008A37B8"/>
    <w:rsid w:val="008A398D"/>
    <w:rsid w:val="008A3E96"/>
    <w:rsid w:val="008A4DC3"/>
    <w:rsid w:val="008A68C2"/>
    <w:rsid w:val="008A743E"/>
    <w:rsid w:val="008B153E"/>
    <w:rsid w:val="008B22AA"/>
    <w:rsid w:val="008B2B3D"/>
    <w:rsid w:val="008B2F60"/>
    <w:rsid w:val="008B42EF"/>
    <w:rsid w:val="008B4A09"/>
    <w:rsid w:val="008B4D85"/>
    <w:rsid w:val="008B6EF0"/>
    <w:rsid w:val="008B7DF0"/>
    <w:rsid w:val="008C0719"/>
    <w:rsid w:val="008C0FBD"/>
    <w:rsid w:val="008C20C9"/>
    <w:rsid w:val="008C2F9C"/>
    <w:rsid w:val="008C309E"/>
    <w:rsid w:val="008C3D64"/>
    <w:rsid w:val="008C4AD9"/>
    <w:rsid w:val="008C58AE"/>
    <w:rsid w:val="008C7995"/>
    <w:rsid w:val="008C79CD"/>
    <w:rsid w:val="008C7CCD"/>
    <w:rsid w:val="008D00E0"/>
    <w:rsid w:val="008D12E6"/>
    <w:rsid w:val="008D222B"/>
    <w:rsid w:val="008D3095"/>
    <w:rsid w:val="008D3B34"/>
    <w:rsid w:val="008D4028"/>
    <w:rsid w:val="008D5492"/>
    <w:rsid w:val="008D5ED2"/>
    <w:rsid w:val="008D7368"/>
    <w:rsid w:val="008E08E2"/>
    <w:rsid w:val="008E29BF"/>
    <w:rsid w:val="008E42F9"/>
    <w:rsid w:val="008E4778"/>
    <w:rsid w:val="008E51F6"/>
    <w:rsid w:val="008E579C"/>
    <w:rsid w:val="008E6043"/>
    <w:rsid w:val="008E610F"/>
    <w:rsid w:val="008E6B06"/>
    <w:rsid w:val="008E73EB"/>
    <w:rsid w:val="008F0077"/>
    <w:rsid w:val="008F0DB5"/>
    <w:rsid w:val="008F118B"/>
    <w:rsid w:val="008F1B7C"/>
    <w:rsid w:val="008F2AD2"/>
    <w:rsid w:val="008F509A"/>
    <w:rsid w:val="008F52D1"/>
    <w:rsid w:val="008F629C"/>
    <w:rsid w:val="008F64AC"/>
    <w:rsid w:val="008F6556"/>
    <w:rsid w:val="008F7073"/>
    <w:rsid w:val="008F7A10"/>
    <w:rsid w:val="00900237"/>
    <w:rsid w:val="00900489"/>
    <w:rsid w:val="009012C0"/>
    <w:rsid w:val="0090204A"/>
    <w:rsid w:val="00902077"/>
    <w:rsid w:val="00902355"/>
    <w:rsid w:val="00902C02"/>
    <w:rsid w:val="00903AB3"/>
    <w:rsid w:val="00905FCA"/>
    <w:rsid w:val="00906023"/>
    <w:rsid w:val="0090612F"/>
    <w:rsid w:val="00906BA5"/>
    <w:rsid w:val="00906D13"/>
    <w:rsid w:val="00906F35"/>
    <w:rsid w:val="009074BB"/>
    <w:rsid w:val="00912F86"/>
    <w:rsid w:val="00913505"/>
    <w:rsid w:val="009163FB"/>
    <w:rsid w:val="00916DAE"/>
    <w:rsid w:val="009201BF"/>
    <w:rsid w:val="009206B0"/>
    <w:rsid w:val="0092078F"/>
    <w:rsid w:val="00920BC6"/>
    <w:rsid w:val="009216EE"/>
    <w:rsid w:val="0092173F"/>
    <w:rsid w:val="009217D9"/>
    <w:rsid w:val="00921C18"/>
    <w:rsid w:val="009220C9"/>
    <w:rsid w:val="009224FE"/>
    <w:rsid w:val="00922A58"/>
    <w:rsid w:val="00922E10"/>
    <w:rsid w:val="009230CB"/>
    <w:rsid w:val="009231EC"/>
    <w:rsid w:val="00923C39"/>
    <w:rsid w:val="00924418"/>
    <w:rsid w:val="009248D4"/>
    <w:rsid w:val="00924B86"/>
    <w:rsid w:val="00924D17"/>
    <w:rsid w:val="00924FBB"/>
    <w:rsid w:val="009269A4"/>
    <w:rsid w:val="00931F3A"/>
    <w:rsid w:val="009320A6"/>
    <w:rsid w:val="0093350B"/>
    <w:rsid w:val="009349B6"/>
    <w:rsid w:val="00935BDF"/>
    <w:rsid w:val="00942483"/>
    <w:rsid w:val="009426AF"/>
    <w:rsid w:val="0094388E"/>
    <w:rsid w:val="00943A61"/>
    <w:rsid w:val="009467CA"/>
    <w:rsid w:val="00947962"/>
    <w:rsid w:val="00947ECD"/>
    <w:rsid w:val="00951CE8"/>
    <w:rsid w:val="00952311"/>
    <w:rsid w:val="009531D4"/>
    <w:rsid w:val="00954356"/>
    <w:rsid w:val="0095440B"/>
    <w:rsid w:val="0095450D"/>
    <w:rsid w:val="00954E9E"/>
    <w:rsid w:val="00955DB5"/>
    <w:rsid w:val="009562E0"/>
    <w:rsid w:val="00960891"/>
    <w:rsid w:val="009609AE"/>
    <w:rsid w:val="0096150D"/>
    <w:rsid w:val="00962BDD"/>
    <w:rsid w:val="00963007"/>
    <w:rsid w:val="00964396"/>
    <w:rsid w:val="00965C1E"/>
    <w:rsid w:val="00966C7D"/>
    <w:rsid w:val="00966F4F"/>
    <w:rsid w:val="00966F51"/>
    <w:rsid w:val="00966F94"/>
    <w:rsid w:val="0096714D"/>
    <w:rsid w:val="00967610"/>
    <w:rsid w:val="009678C1"/>
    <w:rsid w:val="00970A11"/>
    <w:rsid w:val="009725CE"/>
    <w:rsid w:val="0097284C"/>
    <w:rsid w:val="00972E85"/>
    <w:rsid w:val="00973C6C"/>
    <w:rsid w:val="00976FA7"/>
    <w:rsid w:val="009771ED"/>
    <w:rsid w:val="00977443"/>
    <w:rsid w:val="009779AA"/>
    <w:rsid w:val="00980330"/>
    <w:rsid w:val="00981B58"/>
    <w:rsid w:val="00982F33"/>
    <w:rsid w:val="009832D4"/>
    <w:rsid w:val="0098482B"/>
    <w:rsid w:val="009855DF"/>
    <w:rsid w:val="00986242"/>
    <w:rsid w:val="00986351"/>
    <w:rsid w:val="00986C8D"/>
    <w:rsid w:val="00987A4A"/>
    <w:rsid w:val="0099127D"/>
    <w:rsid w:val="009915E1"/>
    <w:rsid w:val="009917D1"/>
    <w:rsid w:val="00991DF6"/>
    <w:rsid w:val="00992C6F"/>
    <w:rsid w:val="00994B28"/>
    <w:rsid w:val="00994CDC"/>
    <w:rsid w:val="00994D93"/>
    <w:rsid w:val="00994EEF"/>
    <w:rsid w:val="00994F53"/>
    <w:rsid w:val="0099516D"/>
    <w:rsid w:val="009954F1"/>
    <w:rsid w:val="00995E63"/>
    <w:rsid w:val="00996004"/>
    <w:rsid w:val="009964E6"/>
    <w:rsid w:val="00996A7E"/>
    <w:rsid w:val="0099729C"/>
    <w:rsid w:val="00997828"/>
    <w:rsid w:val="009978A2"/>
    <w:rsid w:val="00997F0A"/>
    <w:rsid w:val="009A0E2D"/>
    <w:rsid w:val="009A13D3"/>
    <w:rsid w:val="009A2370"/>
    <w:rsid w:val="009A2E5F"/>
    <w:rsid w:val="009A48AB"/>
    <w:rsid w:val="009A4986"/>
    <w:rsid w:val="009A780D"/>
    <w:rsid w:val="009A7CDE"/>
    <w:rsid w:val="009B17E7"/>
    <w:rsid w:val="009B51DF"/>
    <w:rsid w:val="009B574D"/>
    <w:rsid w:val="009B6D78"/>
    <w:rsid w:val="009B6FC8"/>
    <w:rsid w:val="009B7DBA"/>
    <w:rsid w:val="009C004C"/>
    <w:rsid w:val="009C129B"/>
    <w:rsid w:val="009C1DB1"/>
    <w:rsid w:val="009C1E9F"/>
    <w:rsid w:val="009C2F33"/>
    <w:rsid w:val="009C3B4F"/>
    <w:rsid w:val="009C3BA0"/>
    <w:rsid w:val="009C4059"/>
    <w:rsid w:val="009C40F0"/>
    <w:rsid w:val="009C5592"/>
    <w:rsid w:val="009C67B0"/>
    <w:rsid w:val="009C721C"/>
    <w:rsid w:val="009C72A7"/>
    <w:rsid w:val="009C75CA"/>
    <w:rsid w:val="009C7805"/>
    <w:rsid w:val="009D00F1"/>
    <w:rsid w:val="009D05A8"/>
    <w:rsid w:val="009D103F"/>
    <w:rsid w:val="009D129F"/>
    <w:rsid w:val="009D1996"/>
    <w:rsid w:val="009D23A4"/>
    <w:rsid w:val="009D3855"/>
    <w:rsid w:val="009D3FB4"/>
    <w:rsid w:val="009D4F37"/>
    <w:rsid w:val="009D5236"/>
    <w:rsid w:val="009D52ED"/>
    <w:rsid w:val="009D6AF8"/>
    <w:rsid w:val="009E012E"/>
    <w:rsid w:val="009E085D"/>
    <w:rsid w:val="009E0F78"/>
    <w:rsid w:val="009E184E"/>
    <w:rsid w:val="009E2FF5"/>
    <w:rsid w:val="009E301F"/>
    <w:rsid w:val="009E5B08"/>
    <w:rsid w:val="009E5E12"/>
    <w:rsid w:val="009E676B"/>
    <w:rsid w:val="009E708C"/>
    <w:rsid w:val="009F0B2F"/>
    <w:rsid w:val="009F10C4"/>
    <w:rsid w:val="009F1402"/>
    <w:rsid w:val="009F1AC3"/>
    <w:rsid w:val="009F2A13"/>
    <w:rsid w:val="009F2AE8"/>
    <w:rsid w:val="009F33D8"/>
    <w:rsid w:val="009F3677"/>
    <w:rsid w:val="009F38AC"/>
    <w:rsid w:val="009F6692"/>
    <w:rsid w:val="009F77A6"/>
    <w:rsid w:val="009F7EA3"/>
    <w:rsid w:val="00A00FAA"/>
    <w:rsid w:val="00A01D7E"/>
    <w:rsid w:val="00A02A7F"/>
    <w:rsid w:val="00A036C4"/>
    <w:rsid w:val="00A04994"/>
    <w:rsid w:val="00A04B22"/>
    <w:rsid w:val="00A064E5"/>
    <w:rsid w:val="00A112E4"/>
    <w:rsid w:val="00A138F6"/>
    <w:rsid w:val="00A13B5D"/>
    <w:rsid w:val="00A159B4"/>
    <w:rsid w:val="00A15F0E"/>
    <w:rsid w:val="00A179B9"/>
    <w:rsid w:val="00A21112"/>
    <w:rsid w:val="00A21F88"/>
    <w:rsid w:val="00A22350"/>
    <w:rsid w:val="00A22672"/>
    <w:rsid w:val="00A24F83"/>
    <w:rsid w:val="00A2512D"/>
    <w:rsid w:val="00A25681"/>
    <w:rsid w:val="00A27282"/>
    <w:rsid w:val="00A278BF"/>
    <w:rsid w:val="00A27A76"/>
    <w:rsid w:val="00A3094F"/>
    <w:rsid w:val="00A3103B"/>
    <w:rsid w:val="00A31557"/>
    <w:rsid w:val="00A315C6"/>
    <w:rsid w:val="00A32321"/>
    <w:rsid w:val="00A32BCF"/>
    <w:rsid w:val="00A333A6"/>
    <w:rsid w:val="00A33971"/>
    <w:rsid w:val="00A348A9"/>
    <w:rsid w:val="00A3567F"/>
    <w:rsid w:val="00A37C8C"/>
    <w:rsid w:val="00A41572"/>
    <w:rsid w:val="00A4203A"/>
    <w:rsid w:val="00A42C1C"/>
    <w:rsid w:val="00A433F1"/>
    <w:rsid w:val="00A4431F"/>
    <w:rsid w:val="00A463BF"/>
    <w:rsid w:val="00A472E6"/>
    <w:rsid w:val="00A479A0"/>
    <w:rsid w:val="00A50C69"/>
    <w:rsid w:val="00A511FF"/>
    <w:rsid w:val="00A51394"/>
    <w:rsid w:val="00A514D1"/>
    <w:rsid w:val="00A51645"/>
    <w:rsid w:val="00A517AB"/>
    <w:rsid w:val="00A51BEF"/>
    <w:rsid w:val="00A52E62"/>
    <w:rsid w:val="00A53B42"/>
    <w:rsid w:val="00A55137"/>
    <w:rsid w:val="00A558D6"/>
    <w:rsid w:val="00A5631A"/>
    <w:rsid w:val="00A568A0"/>
    <w:rsid w:val="00A56B9E"/>
    <w:rsid w:val="00A5725E"/>
    <w:rsid w:val="00A57F26"/>
    <w:rsid w:val="00A60698"/>
    <w:rsid w:val="00A60A2D"/>
    <w:rsid w:val="00A62481"/>
    <w:rsid w:val="00A6342A"/>
    <w:rsid w:val="00A637FA"/>
    <w:rsid w:val="00A646F6"/>
    <w:rsid w:val="00A64BF9"/>
    <w:rsid w:val="00A674A5"/>
    <w:rsid w:val="00A67771"/>
    <w:rsid w:val="00A67A60"/>
    <w:rsid w:val="00A70CAD"/>
    <w:rsid w:val="00A712C5"/>
    <w:rsid w:val="00A7139B"/>
    <w:rsid w:val="00A72405"/>
    <w:rsid w:val="00A72F71"/>
    <w:rsid w:val="00A73AF3"/>
    <w:rsid w:val="00A742BA"/>
    <w:rsid w:val="00A74B8B"/>
    <w:rsid w:val="00A753E5"/>
    <w:rsid w:val="00A80571"/>
    <w:rsid w:val="00A81454"/>
    <w:rsid w:val="00A8268B"/>
    <w:rsid w:val="00A84320"/>
    <w:rsid w:val="00A84CD9"/>
    <w:rsid w:val="00A85551"/>
    <w:rsid w:val="00A855FC"/>
    <w:rsid w:val="00A85D08"/>
    <w:rsid w:val="00A85DCE"/>
    <w:rsid w:val="00A868D2"/>
    <w:rsid w:val="00A86AC4"/>
    <w:rsid w:val="00A90667"/>
    <w:rsid w:val="00A9095D"/>
    <w:rsid w:val="00A90A76"/>
    <w:rsid w:val="00A91543"/>
    <w:rsid w:val="00A92C96"/>
    <w:rsid w:val="00A936C0"/>
    <w:rsid w:val="00A940BB"/>
    <w:rsid w:val="00A96A80"/>
    <w:rsid w:val="00A976D6"/>
    <w:rsid w:val="00A9780B"/>
    <w:rsid w:val="00A97D36"/>
    <w:rsid w:val="00AA0284"/>
    <w:rsid w:val="00AA0EB6"/>
    <w:rsid w:val="00AA123C"/>
    <w:rsid w:val="00AA1305"/>
    <w:rsid w:val="00AA14F7"/>
    <w:rsid w:val="00AA3057"/>
    <w:rsid w:val="00AA32D7"/>
    <w:rsid w:val="00AA57F8"/>
    <w:rsid w:val="00AA75EF"/>
    <w:rsid w:val="00AB09F0"/>
    <w:rsid w:val="00AB0DF9"/>
    <w:rsid w:val="00AB2535"/>
    <w:rsid w:val="00AB27F7"/>
    <w:rsid w:val="00AB44E2"/>
    <w:rsid w:val="00AB4A4A"/>
    <w:rsid w:val="00AB574C"/>
    <w:rsid w:val="00AB5860"/>
    <w:rsid w:val="00AB75A0"/>
    <w:rsid w:val="00AC0400"/>
    <w:rsid w:val="00AC0478"/>
    <w:rsid w:val="00AC18BD"/>
    <w:rsid w:val="00AC1D88"/>
    <w:rsid w:val="00AC27B9"/>
    <w:rsid w:val="00AC3870"/>
    <w:rsid w:val="00AC4214"/>
    <w:rsid w:val="00AC43B1"/>
    <w:rsid w:val="00AC4DC7"/>
    <w:rsid w:val="00AC5577"/>
    <w:rsid w:val="00AC55D9"/>
    <w:rsid w:val="00AC5BC7"/>
    <w:rsid w:val="00AC722E"/>
    <w:rsid w:val="00AC73FF"/>
    <w:rsid w:val="00AC77F2"/>
    <w:rsid w:val="00AC7AA1"/>
    <w:rsid w:val="00AD07AF"/>
    <w:rsid w:val="00AD0A31"/>
    <w:rsid w:val="00AD11DD"/>
    <w:rsid w:val="00AD1C0D"/>
    <w:rsid w:val="00AD2548"/>
    <w:rsid w:val="00AD3154"/>
    <w:rsid w:val="00AD33CF"/>
    <w:rsid w:val="00AD3DE6"/>
    <w:rsid w:val="00AD5BFA"/>
    <w:rsid w:val="00AD5DDB"/>
    <w:rsid w:val="00AD645D"/>
    <w:rsid w:val="00AD655A"/>
    <w:rsid w:val="00AD7403"/>
    <w:rsid w:val="00AE027F"/>
    <w:rsid w:val="00AE1B5A"/>
    <w:rsid w:val="00AE303B"/>
    <w:rsid w:val="00AE512A"/>
    <w:rsid w:val="00AE61F3"/>
    <w:rsid w:val="00AE62A0"/>
    <w:rsid w:val="00AE71D6"/>
    <w:rsid w:val="00AF2BAA"/>
    <w:rsid w:val="00AF313C"/>
    <w:rsid w:val="00AF36BC"/>
    <w:rsid w:val="00AF41A0"/>
    <w:rsid w:val="00AF41B5"/>
    <w:rsid w:val="00AF4344"/>
    <w:rsid w:val="00AF5339"/>
    <w:rsid w:val="00AF6FAF"/>
    <w:rsid w:val="00B01BF1"/>
    <w:rsid w:val="00B038C1"/>
    <w:rsid w:val="00B0486E"/>
    <w:rsid w:val="00B06AA5"/>
    <w:rsid w:val="00B07CA2"/>
    <w:rsid w:val="00B101EA"/>
    <w:rsid w:val="00B105E5"/>
    <w:rsid w:val="00B10AA1"/>
    <w:rsid w:val="00B1103D"/>
    <w:rsid w:val="00B1170F"/>
    <w:rsid w:val="00B1183C"/>
    <w:rsid w:val="00B12598"/>
    <w:rsid w:val="00B13074"/>
    <w:rsid w:val="00B13A9B"/>
    <w:rsid w:val="00B13B11"/>
    <w:rsid w:val="00B14D66"/>
    <w:rsid w:val="00B14F9E"/>
    <w:rsid w:val="00B17314"/>
    <w:rsid w:val="00B20C57"/>
    <w:rsid w:val="00B20EAB"/>
    <w:rsid w:val="00B22EA9"/>
    <w:rsid w:val="00B23B3F"/>
    <w:rsid w:val="00B23C4F"/>
    <w:rsid w:val="00B261E7"/>
    <w:rsid w:val="00B26CBF"/>
    <w:rsid w:val="00B26CD0"/>
    <w:rsid w:val="00B3034A"/>
    <w:rsid w:val="00B30693"/>
    <w:rsid w:val="00B32B6B"/>
    <w:rsid w:val="00B343B8"/>
    <w:rsid w:val="00B3493C"/>
    <w:rsid w:val="00B34D83"/>
    <w:rsid w:val="00B34EB1"/>
    <w:rsid w:val="00B3513B"/>
    <w:rsid w:val="00B35E3D"/>
    <w:rsid w:val="00B361B7"/>
    <w:rsid w:val="00B36ECE"/>
    <w:rsid w:val="00B375B9"/>
    <w:rsid w:val="00B403BD"/>
    <w:rsid w:val="00B40643"/>
    <w:rsid w:val="00B40A97"/>
    <w:rsid w:val="00B411BC"/>
    <w:rsid w:val="00B415A4"/>
    <w:rsid w:val="00B41A76"/>
    <w:rsid w:val="00B4223F"/>
    <w:rsid w:val="00B42718"/>
    <w:rsid w:val="00B444AA"/>
    <w:rsid w:val="00B44955"/>
    <w:rsid w:val="00B44C1F"/>
    <w:rsid w:val="00B45EB5"/>
    <w:rsid w:val="00B47367"/>
    <w:rsid w:val="00B47464"/>
    <w:rsid w:val="00B47B1D"/>
    <w:rsid w:val="00B513D7"/>
    <w:rsid w:val="00B531B6"/>
    <w:rsid w:val="00B53233"/>
    <w:rsid w:val="00B53ABF"/>
    <w:rsid w:val="00B551E6"/>
    <w:rsid w:val="00B55721"/>
    <w:rsid w:val="00B55ED5"/>
    <w:rsid w:val="00B55EE3"/>
    <w:rsid w:val="00B565A5"/>
    <w:rsid w:val="00B56696"/>
    <w:rsid w:val="00B57BC9"/>
    <w:rsid w:val="00B57C13"/>
    <w:rsid w:val="00B6128F"/>
    <w:rsid w:val="00B61787"/>
    <w:rsid w:val="00B6354B"/>
    <w:rsid w:val="00B63602"/>
    <w:rsid w:val="00B63E66"/>
    <w:rsid w:val="00B640AA"/>
    <w:rsid w:val="00B643DC"/>
    <w:rsid w:val="00B6539E"/>
    <w:rsid w:val="00B6570F"/>
    <w:rsid w:val="00B65D59"/>
    <w:rsid w:val="00B65E0F"/>
    <w:rsid w:val="00B6739D"/>
    <w:rsid w:val="00B67EF3"/>
    <w:rsid w:val="00B703C9"/>
    <w:rsid w:val="00B70540"/>
    <w:rsid w:val="00B70834"/>
    <w:rsid w:val="00B71AC9"/>
    <w:rsid w:val="00B71D99"/>
    <w:rsid w:val="00B7212D"/>
    <w:rsid w:val="00B7214B"/>
    <w:rsid w:val="00B7279D"/>
    <w:rsid w:val="00B734B9"/>
    <w:rsid w:val="00B734F1"/>
    <w:rsid w:val="00B73936"/>
    <w:rsid w:val="00B757AB"/>
    <w:rsid w:val="00B76915"/>
    <w:rsid w:val="00B77312"/>
    <w:rsid w:val="00B77B61"/>
    <w:rsid w:val="00B80696"/>
    <w:rsid w:val="00B8090A"/>
    <w:rsid w:val="00B81463"/>
    <w:rsid w:val="00B82753"/>
    <w:rsid w:val="00B837FB"/>
    <w:rsid w:val="00B839AA"/>
    <w:rsid w:val="00B849B4"/>
    <w:rsid w:val="00B85E7E"/>
    <w:rsid w:val="00B8636C"/>
    <w:rsid w:val="00B86A66"/>
    <w:rsid w:val="00B8725B"/>
    <w:rsid w:val="00B8752F"/>
    <w:rsid w:val="00B87C32"/>
    <w:rsid w:val="00B904D8"/>
    <w:rsid w:val="00B91868"/>
    <w:rsid w:val="00B91F6B"/>
    <w:rsid w:val="00B92370"/>
    <w:rsid w:val="00B945AC"/>
    <w:rsid w:val="00B9487E"/>
    <w:rsid w:val="00B96F5D"/>
    <w:rsid w:val="00B9762E"/>
    <w:rsid w:val="00B97CA0"/>
    <w:rsid w:val="00BA0616"/>
    <w:rsid w:val="00BA06E8"/>
    <w:rsid w:val="00BA0B77"/>
    <w:rsid w:val="00BA0CAB"/>
    <w:rsid w:val="00BA0ECF"/>
    <w:rsid w:val="00BA102B"/>
    <w:rsid w:val="00BA12D5"/>
    <w:rsid w:val="00BA5594"/>
    <w:rsid w:val="00BA5DE1"/>
    <w:rsid w:val="00BA669E"/>
    <w:rsid w:val="00BA7A71"/>
    <w:rsid w:val="00BB1279"/>
    <w:rsid w:val="00BB2633"/>
    <w:rsid w:val="00BB2EC1"/>
    <w:rsid w:val="00BB378D"/>
    <w:rsid w:val="00BB3E35"/>
    <w:rsid w:val="00BB44CE"/>
    <w:rsid w:val="00BB55E2"/>
    <w:rsid w:val="00BB5B75"/>
    <w:rsid w:val="00BB688A"/>
    <w:rsid w:val="00BB6B5C"/>
    <w:rsid w:val="00BB7C08"/>
    <w:rsid w:val="00BB7FE0"/>
    <w:rsid w:val="00BC0499"/>
    <w:rsid w:val="00BC0E20"/>
    <w:rsid w:val="00BC0E35"/>
    <w:rsid w:val="00BC15EA"/>
    <w:rsid w:val="00BC1F1A"/>
    <w:rsid w:val="00BC3558"/>
    <w:rsid w:val="00BC395F"/>
    <w:rsid w:val="00BC4B72"/>
    <w:rsid w:val="00BC4D1A"/>
    <w:rsid w:val="00BC51E6"/>
    <w:rsid w:val="00BC78C9"/>
    <w:rsid w:val="00BD0B38"/>
    <w:rsid w:val="00BD0D1E"/>
    <w:rsid w:val="00BD0FF9"/>
    <w:rsid w:val="00BD211B"/>
    <w:rsid w:val="00BD25DB"/>
    <w:rsid w:val="00BD3689"/>
    <w:rsid w:val="00BD3F3D"/>
    <w:rsid w:val="00BD4680"/>
    <w:rsid w:val="00BD4A3D"/>
    <w:rsid w:val="00BD54D9"/>
    <w:rsid w:val="00BD5FCF"/>
    <w:rsid w:val="00BD6522"/>
    <w:rsid w:val="00BD69BE"/>
    <w:rsid w:val="00BD7198"/>
    <w:rsid w:val="00BD75A5"/>
    <w:rsid w:val="00BE28FD"/>
    <w:rsid w:val="00BE4089"/>
    <w:rsid w:val="00BE443D"/>
    <w:rsid w:val="00BE50AF"/>
    <w:rsid w:val="00BE5110"/>
    <w:rsid w:val="00BE62FA"/>
    <w:rsid w:val="00BE7848"/>
    <w:rsid w:val="00BE7C0C"/>
    <w:rsid w:val="00BF00B9"/>
    <w:rsid w:val="00BF0615"/>
    <w:rsid w:val="00BF30B0"/>
    <w:rsid w:val="00BF32DB"/>
    <w:rsid w:val="00BF4EEA"/>
    <w:rsid w:val="00BF55C7"/>
    <w:rsid w:val="00BF56E1"/>
    <w:rsid w:val="00BF7628"/>
    <w:rsid w:val="00BF7E2C"/>
    <w:rsid w:val="00C00474"/>
    <w:rsid w:val="00C024DA"/>
    <w:rsid w:val="00C027E7"/>
    <w:rsid w:val="00C02D1F"/>
    <w:rsid w:val="00C02DA9"/>
    <w:rsid w:val="00C03749"/>
    <w:rsid w:val="00C039B2"/>
    <w:rsid w:val="00C03AA1"/>
    <w:rsid w:val="00C05747"/>
    <w:rsid w:val="00C05F5D"/>
    <w:rsid w:val="00C10971"/>
    <w:rsid w:val="00C11C18"/>
    <w:rsid w:val="00C12FD6"/>
    <w:rsid w:val="00C14D76"/>
    <w:rsid w:val="00C1564D"/>
    <w:rsid w:val="00C17AEC"/>
    <w:rsid w:val="00C17B31"/>
    <w:rsid w:val="00C17B4E"/>
    <w:rsid w:val="00C224E5"/>
    <w:rsid w:val="00C251B3"/>
    <w:rsid w:val="00C25456"/>
    <w:rsid w:val="00C255EB"/>
    <w:rsid w:val="00C25A3E"/>
    <w:rsid w:val="00C25AF2"/>
    <w:rsid w:val="00C26637"/>
    <w:rsid w:val="00C268BD"/>
    <w:rsid w:val="00C27776"/>
    <w:rsid w:val="00C277DB"/>
    <w:rsid w:val="00C307A7"/>
    <w:rsid w:val="00C30900"/>
    <w:rsid w:val="00C30E53"/>
    <w:rsid w:val="00C30FF2"/>
    <w:rsid w:val="00C310B2"/>
    <w:rsid w:val="00C31F64"/>
    <w:rsid w:val="00C334F8"/>
    <w:rsid w:val="00C3424D"/>
    <w:rsid w:val="00C34924"/>
    <w:rsid w:val="00C359BE"/>
    <w:rsid w:val="00C35CAF"/>
    <w:rsid w:val="00C406EC"/>
    <w:rsid w:val="00C422B8"/>
    <w:rsid w:val="00C42480"/>
    <w:rsid w:val="00C43286"/>
    <w:rsid w:val="00C4332C"/>
    <w:rsid w:val="00C43797"/>
    <w:rsid w:val="00C44E1E"/>
    <w:rsid w:val="00C45135"/>
    <w:rsid w:val="00C45AA6"/>
    <w:rsid w:val="00C46201"/>
    <w:rsid w:val="00C465FC"/>
    <w:rsid w:val="00C4673A"/>
    <w:rsid w:val="00C501BB"/>
    <w:rsid w:val="00C503E7"/>
    <w:rsid w:val="00C51179"/>
    <w:rsid w:val="00C526BF"/>
    <w:rsid w:val="00C52946"/>
    <w:rsid w:val="00C536CD"/>
    <w:rsid w:val="00C54594"/>
    <w:rsid w:val="00C55250"/>
    <w:rsid w:val="00C55753"/>
    <w:rsid w:val="00C56640"/>
    <w:rsid w:val="00C56A26"/>
    <w:rsid w:val="00C577F3"/>
    <w:rsid w:val="00C57DCF"/>
    <w:rsid w:val="00C60F8C"/>
    <w:rsid w:val="00C635DB"/>
    <w:rsid w:val="00C63CB6"/>
    <w:rsid w:val="00C63CCB"/>
    <w:rsid w:val="00C643D2"/>
    <w:rsid w:val="00C65084"/>
    <w:rsid w:val="00C65E52"/>
    <w:rsid w:val="00C6692A"/>
    <w:rsid w:val="00C67C0E"/>
    <w:rsid w:val="00C718B1"/>
    <w:rsid w:val="00C72431"/>
    <w:rsid w:val="00C73BB8"/>
    <w:rsid w:val="00C73D1C"/>
    <w:rsid w:val="00C74156"/>
    <w:rsid w:val="00C74785"/>
    <w:rsid w:val="00C74B01"/>
    <w:rsid w:val="00C759C6"/>
    <w:rsid w:val="00C76204"/>
    <w:rsid w:val="00C763AB"/>
    <w:rsid w:val="00C7693F"/>
    <w:rsid w:val="00C76A4E"/>
    <w:rsid w:val="00C76D01"/>
    <w:rsid w:val="00C7726F"/>
    <w:rsid w:val="00C77874"/>
    <w:rsid w:val="00C77EA2"/>
    <w:rsid w:val="00C8121C"/>
    <w:rsid w:val="00C85AA3"/>
    <w:rsid w:val="00C87139"/>
    <w:rsid w:val="00C87627"/>
    <w:rsid w:val="00C87C4B"/>
    <w:rsid w:val="00C90880"/>
    <w:rsid w:val="00C90CCE"/>
    <w:rsid w:val="00C91390"/>
    <w:rsid w:val="00C91E43"/>
    <w:rsid w:val="00C93C2F"/>
    <w:rsid w:val="00C94241"/>
    <w:rsid w:val="00C942EA"/>
    <w:rsid w:val="00C94E8E"/>
    <w:rsid w:val="00C95CC1"/>
    <w:rsid w:val="00C96186"/>
    <w:rsid w:val="00C96755"/>
    <w:rsid w:val="00C970E2"/>
    <w:rsid w:val="00C976A3"/>
    <w:rsid w:val="00C97C56"/>
    <w:rsid w:val="00CA0723"/>
    <w:rsid w:val="00CA0FFB"/>
    <w:rsid w:val="00CA104F"/>
    <w:rsid w:val="00CA1F48"/>
    <w:rsid w:val="00CA2431"/>
    <w:rsid w:val="00CA2C28"/>
    <w:rsid w:val="00CA3192"/>
    <w:rsid w:val="00CA3218"/>
    <w:rsid w:val="00CA4F37"/>
    <w:rsid w:val="00CA7747"/>
    <w:rsid w:val="00CB0D7A"/>
    <w:rsid w:val="00CB1098"/>
    <w:rsid w:val="00CB156E"/>
    <w:rsid w:val="00CB1C72"/>
    <w:rsid w:val="00CB1D84"/>
    <w:rsid w:val="00CB21C4"/>
    <w:rsid w:val="00CB27E1"/>
    <w:rsid w:val="00CB2A1D"/>
    <w:rsid w:val="00CB2F22"/>
    <w:rsid w:val="00CB3016"/>
    <w:rsid w:val="00CB3684"/>
    <w:rsid w:val="00CB3789"/>
    <w:rsid w:val="00CB395C"/>
    <w:rsid w:val="00CB3CA4"/>
    <w:rsid w:val="00CB4E6C"/>
    <w:rsid w:val="00CB520C"/>
    <w:rsid w:val="00CB57D7"/>
    <w:rsid w:val="00CB6EF9"/>
    <w:rsid w:val="00CB714A"/>
    <w:rsid w:val="00CB7DE1"/>
    <w:rsid w:val="00CB7F38"/>
    <w:rsid w:val="00CC044F"/>
    <w:rsid w:val="00CC131F"/>
    <w:rsid w:val="00CC19E6"/>
    <w:rsid w:val="00CC20BC"/>
    <w:rsid w:val="00CC27DB"/>
    <w:rsid w:val="00CC31F1"/>
    <w:rsid w:val="00CC3B01"/>
    <w:rsid w:val="00CC4657"/>
    <w:rsid w:val="00CC5E91"/>
    <w:rsid w:val="00CC686C"/>
    <w:rsid w:val="00CC7ADF"/>
    <w:rsid w:val="00CD0851"/>
    <w:rsid w:val="00CD0BC6"/>
    <w:rsid w:val="00CD0ED5"/>
    <w:rsid w:val="00CD15B8"/>
    <w:rsid w:val="00CD17BE"/>
    <w:rsid w:val="00CD1FD0"/>
    <w:rsid w:val="00CD2F70"/>
    <w:rsid w:val="00CD3C70"/>
    <w:rsid w:val="00CD52CE"/>
    <w:rsid w:val="00CD552A"/>
    <w:rsid w:val="00CD7A70"/>
    <w:rsid w:val="00CE00C6"/>
    <w:rsid w:val="00CE1120"/>
    <w:rsid w:val="00CE14D3"/>
    <w:rsid w:val="00CE17D5"/>
    <w:rsid w:val="00CE3896"/>
    <w:rsid w:val="00CE42AF"/>
    <w:rsid w:val="00CE4484"/>
    <w:rsid w:val="00CE5436"/>
    <w:rsid w:val="00CE57A8"/>
    <w:rsid w:val="00CE67A0"/>
    <w:rsid w:val="00CE6B0F"/>
    <w:rsid w:val="00CE726A"/>
    <w:rsid w:val="00CE7658"/>
    <w:rsid w:val="00CE7B73"/>
    <w:rsid w:val="00CF1E22"/>
    <w:rsid w:val="00CF24C9"/>
    <w:rsid w:val="00CF3121"/>
    <w:rsid w:val="00CF464E"/>
    <w:rsid w:val="00CF47BC"/>
    <w:rsid w:val="00CF49C6"/>
    <w:rsid w:val="00CF4ABC"/>
    <w:rsid w:val="00CF75B6"/>
    <w:rsid w:val="00CF798B"/>
    <w:rsid w:val="00D00146"/>
    <w:rsid w:val="00D00967"/>
    <w:rsid w:val="00D00982"/>
    <w:rsid w:val="00D00CFE"/>
    <w:rsid w:val="00D019AD"/>
    <w:rsid w:val="00D02640"/>
    <w:rsid w:val="00D0364F"/>
    <w:rsid w:val="00D05074"/>
    <w:rsid w:val="00D0675C"/>
    <w:rsid w:val="00D101E6"/>
    <w:rsid w:val="00D10BB8"/>
    <w:rsid w:val="00D11501"/>
    <w:rsid w:val="00D1275D"/>
    <w:rsid w:val="00D13170"/>
    <w:rsid w:val="00D13A3D"/>
    <w:rsid w:val="00D15331"/>
    <w:rsid w:val="00D163C4"/>
    <w:rsid w:val="00D16EE3"/>
    <w:rsid w:val="00D17080"/>
    <w:rsid w:val="00D17B7E"/>
    <w:rsid w:val="00D20153"/>
    <w:rsid w:val="00D205DA"/>
    <w:rsid w:val="00D206C8"/>
    <w:rsid w:val="00D20D35"/>
    <w:rsid w:val="00D2111F"/>
    <w:rsid w:val="00D2158E"/>
    <w:rsid w:val="00D2234A"/>
    <w:rsid w:val="00D22A9B"/>
    <w:rsid w:val="00D23498"/>
    <w:rsid w:val="00D23787"/>
    <w:rsid w:val="00D23ECD"/>
    <w:rsid w:val="00D241F7"/>
    <w:rsid w:val="00D24D0A"/>
    <w:rsid w:val="00D2587F"/>
    <w:rsid w:val="00D2602B"/>
    <w:rsid w:val="00D26485"/>
    <w:rsid w:val="00D30223"/>
    <w:rsid w:val="00D318C4"/>
    <w:rsid w:val="00D328E3"/>
    <w:rsid w:val="00D3386D"/>
    <w:rsid w:val="00D33AD6"/>
    <w:rsid w:val="00D3578A"/>
    <w:rsid w:val="00D36A5D"/>
    <w:rsid w:val="00D374F8"/>
    <w:rsid w:val="00D37582"/>
    <w:rsid w:val="00D37A81"/>
    <w:rsid w:val="00D37B3B"/>
    <w:rsid w:val="00D42018"/>
    <w:rsid w:val="00D437F4"/>
    <w:rsid w:val="00D43FF8"/>
    <w:rsid w:val="00D44AD0"/>
    <w:rsid w:val="00D45316"/>
    <w:rsid w:val="00D45683"/>
    <w:rsid w:val="00D45CF1"/>
    <w:rsid w:val="00D45D65"/>
    <w:rsid w:val="00D467D9"/>
    <w:rsid w:val="00D471E2"/>
    <w:rsid w:val="00D474BA"/>
    <w:rsid w:val="00D47CF9"/>
    <w:rsid w:val="00D50054"/>
    <w:rsid w:val="00D50759"/>
    <w:rsid w:val="00D50C7C"/>
    <w:rsid w:val="00D51837"/>
    <w:rsid w:val="00D52357"/>
    <w:rsid w:val="00D52880"/>
    <w:rsid w:val="00D536F9"/>
    <w:rsid w:val="00D541C6"/>
    <w:rsid w:val="00D60F6D"/>
    <w:rsid w:val="00D6572C"/>
    <w:rsid w:val="00D65827"/>
    <w:rsid w:val="00D66584"/>
    <w:rsid w:val="00D665F6"/>
    <w:rsid w:val="00D70A0C"/>
    <w:rsid w:val="00D70EB6"/>
    <w:rsid w:val="00D7161F"/>
    <w:rsid w:val="00D71650"/>
    <w:rsid w:val="00D719DE"/>
    <w:rsid w:val="00D72077"/>
    <w:rsid w:val="00D7219F"/>
    <w:rsid w:val="00D72328"/>
    <w:rsid w:val="00D73B9D"/>
    <w:rsid w:val="00D73DB6"/>
    <w:rsid w:val="00D7718E"/>
    <w:rsid w:val="00D77E09"/>
    <w:rsid w:val="00D800FE"/>
    <w:rsid w:val="00D8020F"/>
    <w:rsid w:val="00D805C8"/>
    <w:rsid w:val="00D80783"/>
    <w:rsid w:val="00D812A0"/>
    <w:rsid w:val="00D812D1"/>
    <w:rsid w:val="00D819F4"/>
    <w:rsid w:val="00D81DBC"/>
    <w:rsid w:val="00D82452"/>
    <w:rsid w:val="00D82460"/>
    <w:rsid w:val="00D82714"/>
    <w:rsid w:val="00D82A1C"/>
    <w:rsid w:val="00D84FB5"/>
    <w:rsid w:val="00D8546D"/>
    <w:rsid w:val="00D87461"/>
    <w:rsid w:val="00D875FF"/>
    <w:rsid w:val="00D878C6"/>
    <w:rsid w:val="00D879AA"/>
    <w:rsid w:val="00D91020"/>
    <w:rsid w:val="00D91407"/>
    <w:rsid w:val="00D91EB6"/>
    <w:rsid w:val="00D9267E"/>
    <w:rsid w:val="00D92977"/>
    <w:rsid w:val="00D92D2A"/>
    <w:rsid w:val="00D94202"/>
    <w:rsid w:val="00D959BC"/>
    <w:rsid w:val="00D95CA0"/>
    <w:rsid w:val="00D95F29"/>
    <w:rsid w:val="00D964EF"/>
    <w:rsid w:val="00D96E1D"/>
    <w:rsid w:val="00D96E3F"/>
    <w:rsid w:val="00D97356"/>
    <w:rsid w:val="00DA003C"/>
    <w:rsid w:val="00DA020A"/>
    <w:rsid w:val="00DA07E4"/>
    <w:rsid w:val="00DA1E56"/>
    <w:rsid w:val="00DA2F14"/>
    <w:rsid w:val="00DA4B84"/>
    <w:rsid w:val="00DA5125"/>
    <w:rsid w:val="00DA54FF"/>
    <w:rsid w:val="00DA57EF"/>
    <w:rsid w:val="00DA636B"/>
    <w:rsid w:val="00DA6EF9"/>
    <w:rsid w:val="00DB0D43"/>
    <w:rsid w:val="00DB218C"/>
    <w:rsid w:val="00DB2297"/>
    <w:rsid w:val="00DB38A0"/>
    <w:rsid w:val="00DB4B74"/>
    <w:rsid w:val="00DB5238"/>
    <w:rsid w:val="00DB52E2"/>
    <w:rsid w:val="00DB555B"/>
    <w:rsid w:val="00DB584B"/>
    <w:rsid w:val="00DB5CAD"/>
    <w:rsid w:val="00DB6427"/>
    <w:rsid w:val="00DC27E8"/>
    <w:rsid w:val="00DC337F"/>
    <w:rsid w:val="00DC3902"/>
    <w:rsid w:val="00DC5C28"/>
    <w:rsid w:val="00DC754F"/>
    <w:rsid w:val="00DC76E8"/>
    <w:rsid w:val="00DC78F5"/>
    <w:rsid w:val="00DC7BCC"/>
    <w:rsid w:val="00DC7CAC"/>
    <w:rsid w:val="00DD0671"/>
    <w:rsid w:val="00DD0A9A"/>
    <w:rsid w:val="00DD3CCF"/>
    <w:rsid w:val="00DD48CD"/>
    <w:rsid w:val="00DD503E"/>
    <w:rsid w:val="00DD6494"/>
    <w:rsid w:val="00DE06EF"/>
    <w:rsid w:val="00DE0C03"/>
    <w:rsid w:val="00DE0F1F"/>
    <w:rsid w:val="00DE125C"/>
    <w:rsid w:val="00DE1D91"/>
    <w:rsid w:val="00DE30E3"/>
    <w:rsid w:val="00DE3231"/>
    <w:rsid w:val="00DE3692"/>
    <w:rsid w:val="00DE3857"/>
    <w:rsid w:val="00DE48CC"/>
    <w:rsid w:val="00DE534A"/>
    <w:rsid w:val="00DE6226"/>
    <w:rsid w:val="00DE6B94"/>
    <w:rsid w:val="00DE7E0E"/>
    <w:rsid w:val="00DF1713"/>
    <w:rsid w:val="00DF1944"/>
    <w:rsid w:val="00DF3B90"/>
    <w:rsid w:val="00DF3D64"/>
    <w:rsid w:val="00DF4652"/>
    <w:rsid w:val="00DF4715"/>
    <w:rsid w:val="00DF547C"/>
    <w:rsid w:val="00DF5506"/>
    <w:rsid w:val="00DF6E38"/>
    <w:rsid w:val="00E00058"/>
    <w:rsid w:val="00E00C6B"/>
    <w:rsid w:val="00E01683"/>
    <w:rsid w:val="00E01A39"/>
    <w:rsid w:val="00E01ED0"/>
    <w:rsid w:val="00E02352"/>
    <w:rsid w:val="00E02616"/>
    <w:rsid w:val="00E0275D"/>
    <w:rsid w:val="00E02F69"/>
    <w:rsid w:val="00E036DB"/>
    <w:rsid w:val="00E05E06"/>
    <w:rsid w:val="00E06011"/>
    <w:rsid w:val="00E0608C"/>
    <w:rsid w:val="00E06CC0"/>
    <w:rsid w:val="00E10721"/>
    <w:rsid w:val="00E110A5"/>
    <w:rsid w:val="00E111FD"/>
    <w:rsid w:val="00E11BA3"/>
    <w:rsid w:val="00E125C3"/>
    <w:rsid w:val="00E14120"/>
    <w:rsid w:val="00E144ED"/>
    <w:rsid w:val="00E14B3F"/>
    <w:rsid w:val="00E1518B"/>
    <w:rsid w:val="00E15B43"/>
    <w:rsid w:val="00E16AF6"/>
    <w:rsid w:val="00E176A1"/>
    <w:rsid w:val="00E17A92"/>
    <w:rsid w:val="00E17B2C"/>
    <w:rsid w:val="00E204BE"/>
    <w:rsid w:val="00E2068F"/>
    <w:rsid w:val="00E2125D"/>
    <w:rsid w:val="00E2172A"/>
    <w:rsid w:val="00E21970"/>
    <w:rsid w:val="00E21E96"/>
    <w:rsid w:val="00E224A3"/>
    <w:rsid w:val="00E22CFF"/>
    <w:rsid w:val="00E236B3"/>
    <w:rsid w:val="00E23B07"/>
    <w:rsid w:val="00E23C31"/>
    <w:rsid w:val="00E248FA"/>
    <w:rsid w:val="00E25DB2"/>
    <w:rsid w:val="00E25E2D"/>
    <w:rsid w:val="00E25E48"/>
    <w:rsid w:val="00E276A6"/>
    <w:rsid w:val="00E27FDF"/>
    <w:rsid w:val="00E303F6"/>
    <w:rsid w:val="00E30A43"/>
    <w:rsid w:val="00E319F4"/>
    <w:rsid w:val="00E31A9E"/>
    <w:rsid w:val="00E32351"/>
    <w:rsid w:val="00E32EF6"/>
    <w:rsid w:val="00E342D2"/>
    <w:rsid w:val="00E349DC"/>
    <w:rsid w:val="00E34DAA"/>
    <w:rsid w:val="00E34ED3"/>
    <w:rsid w:val="00E35BC0"/>
    <w:rsid w:val="00E40D12"/>
    <w:rsid w:val="00E41153"/>
    <w:rsid w:val="00E41A6F"/>
    <w:rsid w:val="00E41F42"/>
    <w:rsid w:val="00E4251C"/>
    <w:rsid w:val="00E451D8"/>
    <w:rsid w:val="00E45B71"/>
    <w:rsid w:val="00E466DA"/>
    <w:rsid w:val="00E5242C"/>
    <w:rsid w:val="00E52B85"/>
    <w:rsid w:val="00E53FD9"/>
    <w:rsid w:val="00E54052"/>
    <w:rsid w:val="00E54155"/>
    <w:rsid w:val="00E55D82"/>
    <w:rsid w:val="00E55E53"/>
    <w:rsid w:val="00E56D05"/>
    <w:rsid w:val="00E57090"/>
    <w:rsid w:val="00E57746"/>
    <w:rsid w:val="00E57E79"/>
    <w:rsid w:val="00E6089A"/>
    <w:rsid w:val="00E608A9"/>
    <w:rsid w:val="00E60B1F"/>
    <w:rsid w:val="00E6169B"/>
    <w:rsid w:val="00E61D4F"/>
    <w:rsid w:val="00E622FC"/>
    <w:rsid w:val="00E62422"/>
    <w:rsid w:val="00E629B3"/>
    <w:rsid w:val="00E632EA"/>
    <w:rsid w:val="00E637A6"/>
    <w:rsid w:val="00E670AB"/>
    <w:rsid w:val="00E673C2"/>
    <w:rsid w:val="00E67D8E"/>
    <w:rsid w:val="00E70085"/>
    <w:rsid w:val="00E71389"/>
    <w:rsid w:val="00E7190E"/>
    <w:rsid w:val="00E71D80"/>
    <w:rsid w:val="00E71FE6"/>
    <w:rsid w:val="00E7316B"/>
    <w:rsid w:val="00E74515"/>
    <w:rsid w:val="00E754D6"/>
    <w:rsid w:val="00E75AA6"/>
    <w:rsid w:val="00E7613D"/>
    <w:rsid w:val="00E76A89"/>
    <w:rsid w:val="00E80226"/>
    <w:rsid w:val="00E81BE6"/>
    <w:rsid w:val="00E82B02"/>
    <w:rsid w:val="00E8309F"/>
    <w:rsid w:val="00E87B95"/>
    <w:rsid w:val="00E87D19"/>
    <w:rsid w:val="00E90318"/>
    <w:rsid w:val="00E908DD"/>
    <w:rsid w:val="00E90AE3"/>
    <w:rsid w:val="00E91AF1"/>
    <w:rsid w:val="00E92E61"/>
    <w:rsid w:val="00E93D6C"/>
    <w:rsid w:val="00E951D0"/>
    <w:rsid w:val="00E95934"/>
    <w:rsid w:val="00E95CE5"/>
    <w:rsid w:val="00EA2EFC"/>
    <w:rsid w:val="00EA3159"/>
    <w:rsid w:val="00EA3BD1"/>
    <w:rsid w:val="00EA4289"/>
    <w:rsid w:val="00EA42A0"/>
    <w:rsid w:val="00EA52C0"/>
    <w:rsid w:val="00EA5D5B"/>
    <w:rsid w:val="00EA6827"/>
    <w:rsid w:val="00EB253B"/>
    <w:rsid w:val="00EB4C65"/>
    <w:rsid w:val="00EB55A9"/>
    <w:rsid w:val="00EB58C7"/>
    <w:rsid w:val="00EB6425"/>
    <w:rsid w:val="00EB6B0E"/>
    <w:rsid w:val="00EB726F"/>
    <w:rsid w:val="00EC0368"/>
    <w:rsid w:val="00EC081E"/>
    <w:rsid w:val="00EC1303"/>
    <w:rsid w:val="00EC181F"/>
    <w:rsid w:val="00EC2635"/>
    <w:rsid w:val="00EC3265"/>
    <w:rsid w:val="00EC37E6"/>
    <w:rsid w:val="00EC3813"/>
    <w:rsid w:val="00EC382E"/>
    <w:rsid w:val="00EC3E4B"/>
    <w:rsid w:val="00EC4578"/>
    <w:rsid w:val="00EC5383"/>
    <w:rsid w:val="00EC5533"/>
    <w:rsid w:val="00EC7353"/>
    <w:rsid w:val="00ED1DFE"/>
    <w:rsid w:val="00ED1E1D"/>
    <w:rsid w:val="00ED29EC"/>
    <w:rsid w:val="00ED2EF5"/>
    <w:rsid w:val="00ED4391"/>
    <w:rsid w:val="00ED4472"/>
    <w:rsid w:val="00ED4502"/>
    <w:rsid w:val="00ED4816"/>
    <w:rsid w:val="00ED4C22"/>
    <w:rsid w:val="00ED5A82"/>
    <w:rsid w:val="00ED7737"/>
    <w:rsid w:val="00ED7CCE"/>
    <w:rsid w:val="00EE0FC3"/>
    <w:rsid w:val="00EE255D"/>
    <w:rsid w:val="00EE352F"/>
    <w:rsid w:val="00EE3B54"/>
    <w:rsid w:val="00EE4318"/>
    <w:rsid w:val="00EE5F0C"/>
    <w:rsid w:val="00EE75E6"/>
    <w:rsid w:val="00EE7992"/>
    <w:rsid w:val="00EF1506"/>
    <w:rsid w:val="00EF26B5"/>
    <w:rsid w:val="00EF3D44"/>
    <w:rsid w:val="00EF4DF6"/>
    <w:rsid w:val="00EF51A7"/>
    <w:rsid w:val="00EF61DB"/>
    <w:rsid w:val="00EF6E52"/>
    <w:rsid w:val="00EF70C4"/>
    <w:rsid w:val="00F00FBC"/>
    <w:rsid w:val="00F02671"/>
    <w:rsid w:val="00F03834"/>
    <w:rsid w:val="00F03A87"/>
    <w:rsid w:val="00F03AAB"/>
    <w:rsid w:val="00F03B0A"/>
    <w:rsid w:val="00F03EF1"/>
    <w:rsid w:val="00F04D15"/>
    <w:rsid w:val="00F05D3B"/>
    <w:rsid w:val="00F06389"/>
    <w:rsid w:val="00F0724F"/>
    <w:rsid w:val="00F10376"/>
    <w:rsid w:val="00F10775"/>
    <w:rsid w:val="00F12B4B"/>
    <w:rsid w:val="00F13C4F"/>
    <w:rsid w:val="00F14DFC"/>
    <w:rsid w:val="00F15D54"/>
    <w:rsid w:val="00F15ED1"/>
    <w:rsid w:val="00F16917"/>
    <w:rsid w:val="00F17E16"/>
    <w:rsid w:val="00F21ECB"/>
    <w:rsid w:val="00F22531"/>
    <w:rsid w:val="00F22C1E"/>
    <w:rsid w:val="00F22FB6"/>
    <w:rsid w:val="00F23506"/>
    <w:rsid w:val="00F23519"/>
    <w:rsid w:val="00F2359A"/>
    <w:rsid w:val="00F2452E"/>
    <w:rsid w:val="00F257AB"/>
    <w:rsid w:val="00F259A7"/>
    <w:rsid w:val="00F270C6"/>
    <w:rsid w:val="00F2716D"/>
    <w:rsid w:val="00F272AD"/>
    <w:rsid w:val="00F3058F"/>
    <w:rsid w:val="00F309B4"/>
    <w:rsid w:val="00F3138C"/>
    <w:rsid w:val="00F32D1F"/>
    <w:rsid w:val="00F335D8"/>
    <w:rsid w:val="00F363A1"/>
    <w:rsid w:val="00F36707"/>
    <w:rsid w:val="00F375AC"/>
    <w:rsid w:val="00F37BBB"/>
    <w:rsid w:val="00F428BA"/>
    <w:rsid w:val="00F43B72"/>
    <w:rsid w:val="00F43B84"/>
    <w:rsid w:val="00F43E30"/>
    <w:rsid w:val="00F445A1"/>
    <w:rsid w:val="00F44BFB"/>
    <w:rsid w:val="00F46C6F"/>
    <w:rsid w:val="00F47AF5"/>
    <w:rsid w:val="00F50D92"/>
    <w:rsid w:val="00F51BA1"/>
    <w:rsid w:val="00F51FBB"/>
    <w:rsid w:val="00F523A8"/>
    <w:rsid w:val="00F53A04"/>
    <w:rsid w:val="00F5431E"/>
    <w:rsid w:val="00F55DDE"/>
    <w:rsid w:val="00F57DA8"/>
    <w:rsid w:val="00F618F2"/>
    <w:rsid w:val="00F62190"/>
    <w:rsid w:val="00F62A0F"/>
    <w:rsid w:val="00F62BC3"/>
    <w:rsid w:val="00F62EA7"/>
    <w:rsid w:val="00F63B2C"/>
    <w:rsid w:val="00F63B44"/>
    <w:rsid w:val="00F65C62"/>
    <w:rsid w:val="00F66F93"/>
    <w:rsid w:val="00F70974"/>
    <w:rsid w:val="00F71224"/>
    <w:rsid w:val="00F71918"/>
    <w:rsid w:val="00F71AFB"/>
    <w:rsid w:val="00F71BC9"/>
    <w:rsid w:val="00F72445"/>
    <w:rsid w:val="00F7350D"/>
    <w:rsid w:val="00F73768"/>
    <w:rsid w:val="00F75778"/>
    <w:rsid w:val="00F75F9C"/>
    <w:rsid w:val="00F768BE"/>
    <w:rsid w:val="00F768E6"/>
    <w:rsid w:val="00F769F3"/>
    <w:rsid w:val="00F809D0"/>
    <w:rsid w:val="00F80EA6"/>
    <w:rsid w:val="00F82640"/>
    <w:rsid w:val="00F8444A"/>
    <w:rsid w:val="00F84D1D"/>
    <w:rsid w:val="00F8500B"/>
    <w:rsid w:val="00F856BE"/>
    <w:rsid w:val="00F85CE3"/>
    <w:rsid w:val="00F87E14"/>
    <w:rsid w:val="00F91474"/>
    <w:rsid w:val="00F916CF"/>
    <w:rsid w:val="00F91810"/>
    <w:rsid w:val="00F92353"/>
    <w:rsid w:val="00F94F4D"/>
    <w:rsid w:val="00F9557E"/>
    <w:rsid w:val="00F963F3"/>
    <w:rsid w:val="00F967BA"/>
    <w:rsid w:val="00F96D8D"/>
    <w:rsid w:val="00FA1060"/>
    <w:rsid w:val="00FA21C7"/>
    <w:rsid w:val="00FA2D72"/>
    <w:rsid w:val="00FA47E4"/>
    <w:rsid w:val="00FA49B5"/>
    <w:rsid w:val="00FA61C1"/>
    <w:rsid w:val="00FA65F7"/>
    <w:rsid w:val="00FA7589"/>
    <w:rsid w:val="00FA7C24"/>
    <w:rsid w:val="00FA7F06"/>
    <w:rsid w:val="00FB0B93"/>
    <w:rsid w:val="00FB146C"/>
    <w:rsid w:val="00FB1FD5"/>
    <w:rsid w:val="00FB2C59"/>
    <w:rsid w:val="00FB3BBC"/>
    <w:rsid w:val="00FB44B7"/>
    <w:rsid w:val="00FB49BE"/>
    <w:rsid w:val="00FB5FE8"/>
    <w:rsid w:val="00FB67FB"/>
    <w:rsid w:val="00FB70A2"/>
    <w:rsid w:val="00FB733F"/>
    <w:rsid w:val="00FB7438"/>
    <w:rsid w:val="00FB7C1B"/>
    <w:rsid w:val="00FC0227"/>
    <w:rsid w:val="00FC06F8"/>
    <w:rsid w:val="00FC39F7"/>
    <w:rsid w:val="00FC5D6F"/>
    <w:rsid w:val="00FC5F77"/>
    <w:rsid w:val="00FC65E7"/>
    <w:rsid w:val="00FC6EEA"/>
    <w:rsid w:val="00FC730F"/>
    <w:rsid w:val="00FD02B3"/>
    <w:rsid w:val="00FD090B"/>
    <w:rsid w:val="00FD0DA9"/>
    <w:rsid w:val="00FD177D"/>
    <w:rsid w:val="00FD1D42"/>
    <w:rsid w:val="00FD1F61"/>
    <w:rsid w:val="00FD2506"/>
    <w:rsid w:val="00FD3965"/>
    <w:rsid w:val="00FD419B"/>
    <w:rsid w:val="00FD49DE"/>
    <w:rsid w:val="00FD6D79"/>
    <w:rsid w:val="00FD6F30"/>
    <w:rsid w:val="00FE018A"/>
    <w:rsid w:val="00FE054D"/>
    <w:rsid w:val="00FE0875"/>
    <w:rsid w:val="00FE0D57"/>
    <w:rsid w:val="00FE0E30"/>
    <w:rsid w:val="00FE109C"/>
    <w:rsid w:val="00FE2BC3"/>
    <w:rsid w:val="00FE2DF6"/>
    <w:rsid w:val="00FE3804"/>
    <w:rsid w:val="00FE3E22"/>
    <w:rsid w:val="00FE4194"/>
    <w:rsid w:val="00FE533B"/>
    <w:rsid w:val="00FE54F5"/>
    <w:rsid w:val="00FE55CE"/>
    <w:rsid w:val="00FE5E48"/>
    <w:rsid w:val="00FE688E"/>
    <w:rsid w:val="00FE72F8"/>
    <w:rsid w:val="00FF095D"/>
    <w:rsid w:val="00FF0C52"/>
    <w:rsid w:val="00FF0CAF"/>
    <w:rsid w:val="00FF0D90"/>
    <w:rsid w:val="00FF0F72"/>
    <w:rsid w:val="00FF0FD3"/>
    <w:rsid w:val="00FF17CE"/>
    <w:rsid w:val="00FF2D3D"/>
    <w:rsid w:val="00FF36D7"/>
    <w:rsid w:val="00FF3C15"/>
    <w:rsid w:val="00FF406A"/>
    <w:rsid w:val="00FF433A"/>
    <w:rsid w:val="00FF4C3D"/>
    <w:rsid w:val="00FF5437"/>
    <w:rsid w:val="00FF563A"/>
    <w:rsid w:val="00FF5655"/>
    <w:rsid w:val="00FF5AE4"/>
    <w:rsid w:val="00FF5B58"/>
    <w:rsid w:val="00FF6284"/>
    <w:rsid w:val="00FF683F"/>
    <w:rsid w:val="00FF7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4D0121"/>
  <w15:docId w15:val="{4385306B-035E-4752-9D2D-7919A1092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B1FD5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9216EE"/>
    <w:pPr>
      <w:keepNext/>
      <w:jc w:val="center"/>
      <w:outlineLvl w:val="0"/>
    </w:pPr>
    <w:rPr>
      <w:b/>
      <w:bCs/>
      <w:sz w:val="22"/>
      <w:szCs w:val="24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66F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994C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53035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nhideWhenUsed/>
    <w:qFormat/>
    <w:rsid w:val="00994C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60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36020"/>
    <w:pPr>
      <w:tabs>
        <w:tab w:val="center" w:pos="4252"/>
        <w:tab w:val="right" w:pos="8504"/>
      </w:tabs>
    </w:pPr>
  </w:style>
  <w:style w:type="character" w:customStyle="1" w:styleId="Ttulo1Car">
    <w:name w:val="Título 1 Car"/>
    <w:link w:val="Ttulo1"/>
    <w:rsid w:val="009216EE"/>
    <w:rPr>
      <w:b/>
      <w:bCs/>
      <w:sz w:val="22"/>
      <w:szCs w:val="24"/>
      <w:lang w:val="es-ES" w:eastAsia="es-ES"/>
    </w:rPr>
  </w:style>
  <w:style w:type="character" w:customStyle="1" w:styleId="EncabezadoCar">
    <w:name w:val="Encabezado Car"/>
    <w:link w:val="Encabezado"/>
    <w:rsid w:val="009216EE"/>
    <w:rPr>
      <w:lang w:val="es-ES_tradnl" w:eastAsia="es-ES"/>
    </w:rPr>
  </w:style>
  <w:style w:type="paragraph" w:styleId="Textoindependiente">
    <w:name w:val="Body Text"/>
    <w:basedOn w:val="Normal"/>
    <w:link w:val="TextoindependienteCar"/>
    <w:rsid w:val="009216EE"/>
    <w:pPr>
      <w:suppressAutoHyphens/>
      <w:spacing w:after="120"/>
    </w:pPr>
    <w:rPr>
      <w:sz w:val="24"/>
      <w:szCs w:val="24"/>
      <w:lang w:val="es-ES" w:eastAsia="ar-SA"/>
    </w:rPr>
  </w:style>
  <w:style w:type="character" w:customStyle="1" w:styleId="TextoindependienteCar">
    <w:name w:val="Texto independiente Car"/>
    <w:link w:val="Textoindependiente"/>
    <w:rsid w:val="009216EE"/>
    <w:rPr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9216EE"/>
    <w:pPr>
      <w:suppressAutoHyphens/>
      <w:ind w:left="708"/>
    </w:pPr>
    <w:rPr>
      <w:sz w:val="24"/>
      <w:szCs w:val="24"/>
      <w:lang w:val="es-ES" w:eastAsia="ar-SA"/>
    </w:rPr>
  </w:style>
  <w:style w:type="paragraph" w:styleId="NormalWeb">
    <w:name w:val="Normal (Web)"/>
    <w:basedOn w:val="Normal"/>
    <w:uiPriority w:val="99"/>
    <w:rsid w:val="008C7CCD"/>
    <w:pPr>
      <w:suppressAutoHyphens/>
      <w:spacing w:before="280" w:after="280"/>
    </w:pPr>
    <w:rPr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semiHidden/>
    <w:rsid w:val="00530350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tulo4Car">
    <w:name w:val="Título 4 Car"/>
    <w:basedOn w:val="Fuentedeprrafopredeter"/>
    <w:link w:val="Ttulo4"/>
    <w:semiHidden/>
    <w:rsid w:val="00994CDC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6Car">
    <w:name w:val="Título 6 Car"/>
    <w:basedOn w:val="Fuentedeprrafopredeter"/>
    <w:link w:val="Ttulo6"/>
    <w:rsid w:val="00994CDC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Textodeglobo">
    <w:name w:val="Balloon Text"/>
    <w:basedOn w:val="Normal"/>
    <w:link w:val="TextodegloboCar"/>
    <w:rsid w:val="003269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269B6"/>
    <w:rPr>
      <w:rFonts w:ascii="Tahoma" w:hAnsi="Tahoma" w:cs="Tahoma"/>
      <w:sz w:val="16"/>
      <w:szCs w:val="16"/>
      <w:lang w:val="es-ES_tradnl"/>
    </w:rPr>
  </w:style>
  <w:style w:type="character" w:customStyle="1" w:styleId="iceouttxt">
    <w:name w:val="iceouttxt"/>
    <w:basedOn w:val="Fuentedeprrafopredeter"/>
    <w:rsid w:val="0079309B"/>
  </w:style>
  <w:style w:type="character" w:styleId="Textoennegrita">
    <w:name w:val="Strong"/>
    <w:basedOn w:val="Fuentedeprrafopredeter"/>
    <w:uiPriority w:val="22"/>
    <w:qFormat/>
    <w:rsid w:val="00CF75B6"/>
    <w:rPr>
      <w:b/>
      <w:bCs/>
    </w:rPr>
  </w:style>
  <w:style w:type="character" w:styleId="Hipervnculo">
    <w:name w:val="Hyperlink"/>
    <w:rsid w:val="002F6155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0085"/>
    <w:rPr>
      <w:lang w:val="es-ES_tradnl"/>
    </w:rPr>
  </w:style>
  <w:style w:type="table" w:styleId="Tablaconcuadrcula">
    <w:name w:val="Table Grid"/>
    <w:basedOn w:val="Tablanormal"/>
    <w:rsid w:val="001252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F8500B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F8500B"/>
  </w:style>
  <w:style w:type="character" w:customStyle="1" w:styleId="TextocomentarioCar">
    <w:name w:val="Texto comentario Car"/>
    <w:basedOn w:val="Fuentedeprrafopredeter"/>
    <w:link w:val="Textocomentario"/>
    <w:semiHidden/>
    <w:rsid w:val="00F8500B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F850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8500B"/>
    <w:rPr>
      <w:b/>
      <w:bCs/>
      <w:lang w:val="es-ES_tradnl"/>
    </w:rPr>
  </w:style>
  <w:style w:type="character" w:customStyle="1" w:styleId="apple-converted-space">
    <w:name w:val="apple-converted-space"/>
    <w:basedOn w:val="Fuentedeprrafopredeter"/>
    <w:rsid w:val="004F1F74"/>
  </w:style>
  <w:style w:type="character" w:customStyle="1" w:styleId="spelle">
    <w:name w:val="spelle"/>
    <w:basedOn w:val="Fuentedeprrafopredeter"/>
    <w:rsid w:val="00113F4F"/>
  </w:style>
  <w:style w:type="character" w:customStyle="1" w:styleId="Ttulo2Car">
    <w:name w:val="Título 2 Car"/>
    <w:basedOn w:val="Fuentedeprrafopredeter"/>
    <w:link w:val="Ttulo2"/>
    <w:semiHidden/>
    <w:rsid w:val="00666F8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afael.Arevalo\Escritorio\PLANTILLAS%20MODIFICADAD%20BOGOTA%20HUMANA\rafael_uribe_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d1d2e24-7be0-47eb-a1db-99cc6d75caf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BFFB4411CFC54CA6A3FA228255AE4E" ma:contentTypeVersion="11" ma:contentTypeDescription="Crear nuevo documento." ma:contentTypeScope="" ma:versionID="df2b343a99a2fc2a8a095798b2c70126">
  <xsd:schema xmlns:xsd="http://www.w3.org/2001/XMLSchema" xmlns:xs="http://www.w3.org/2001/XMLSchema" xmlns:p="http://schemas.microsoft.com/office/2006/metadata/properties" xmlns:ns2="4d1d2e24-7be0-47eb-a1db-99cc6d75caff" xmlns:ns3="d6eaa91c-3afb-4015-aba1-5ff992c1a5ca" targetNamespace="http://schemas.microsoft.com/office/2006/metadata/properties" ma:root="true" ma:fieldsID="37828fc65a1116630fdbdb9920b0a2be" ns2:_="" ns3:_="">
    <xsd:import namespace="4d1d2e24-7be0-47eb-a1db-99cc6d75caff"/>
    <xsd:import namespace="d6eaa91c-3afb-4015-aba1-5ff992c1a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d2e24-7be0-47eb-a1db-99cc6d75c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aa91c-3afb-4015-aba1-5ff992c1a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4FDE7-E022-46BB-8CDF-D402FECDF9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9A9EE5-3AC8-4488-BEED-32236E6B268E}">
  <ds:schemaRefs>
    <ds:schemaRef ds:uri="http://schemas.microsoft.com/office/2006/metadata/properties"/>
    <ds:schemaRef ds:uri="http://schemas.microsoft.com/office/infopath/2007/PartnerControls"/>
    <ds:schemaRef ds:uri="4d1d2e24-7be0-47eb-a1db-99cc6d75caff"/>
  </ds:schemaRefs>
</ds:datastoreItem>
</file>

<file path=customXml/itemProps3.xml><?xml version="1.0" encoding="utf-8"?>
<ds:datastoreItem xmlns:ds="http://schemas.openxmlformats.org/officeDocument/2006/customXml" ds:itemID="{C672B754-792C-45E0-AFE1-118B39A8F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d2e24-7be0-47eb-a1db-99cc6d75caff"/>
    <ds:schemaRef ds:uri="d6eaa91c-3afb-4015-aba1-5ff992c1a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B264F8-A903-440B-B69E-9BEB0CE4A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rafael_uribe_carta.dot</Template>
  <TotalTime>21</TotalTime>
  <Pages>2</Pages>
  <Words>264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Rafael.Arevalo</dc:creator>
  <cp:lastModifiedBy>Liliana Patricia Casas Betancourt</cp:lastModifiedBy>
  <cp:revision>13</cp:revision>
  <cp:lastPrinted>2019-08-08T14:28:00Z</cp:lastPrinted>
  <dcterms:created xsi:type="dcterms:W3CDTF">2019-09-04T19:53:00Z</dcterms:created>
  <dcterms:modified xsi:type="dcterms:W3CDTF">2019-09-04T20:46:00Z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0x01010041BFFB4411CFC54CA6A3FA228255AE4E</vt:lpwstr>
  </property>
</Properties>
</file>